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B84BF" w14:textId="0167BBA5" w:rsidR="006F091D" w:rsidRPr="009E4BDF" w:rsidRDefault="00D1644A" w:rsidP="009E4BDF">
      <w:pPr>
        <w:pStyle w:val="Headline"/>
        <w:jc w:val="center"/>
        <w:rPr>
          <w:rFonts w:ascii="Lato" w:hAnsi="Lato"/>
        </w:rPr>
      </w:pPr>
      <w:r>
        <w:rPr>
          <w:rFonts w:ascii="Lato" w:hAnsi="Lato"/>
        </w:rPr>
        <w:t>MEETING OF THE</w:t>
      </w:r>
      <w:r w:rsidR="00490F24">
        <w:rPr>
          <w:rFonts w:ascii="Lato" w:hAnsi="Lato"/>
        </w:rPr>
        <w:t xml:space="preserve"> </w:t>
      </w:r>
      <w:r>
        <w:rPr>
          <w:rFonts w:ascii="Lato" w:hAnsi="Lato"/>
        </w:rPr>
        <w:t>EXECUTIVE COMMITTEE</w:t>
      </w:r>
    </w:p>
    <w:p w14:paraId="6CF083DA" w14:textId="77777777" w:rsidR="006F091D" w:rsidRPr="00C81028" w:rsidRDefault="006F091D" w:rsidP="006F091D">
      <w:pPr>
        <w:rPr>
          <w:rFonts w:ascii="Lato" w:hAnsi="Lato"/>
          <w:lang w:val="en-GB"/>
        </w:rPr>
      </w:pPr>
    </w:p>
    <w:p w14:paraId="61FF34C2" w14:textId="5AA18ABC" w:rsidR="006F091D" w:rsidRPr="00C81028" w:rsidRDefault="006F091D" w:rsidP="00D1644A">
      <w:pPr>
        <w:pStyle w:val="Subhead"/>
        <w:jc w:val="center"/>
      </w:pPr>
      <w:r>
        <w:t>D</w:t>
      </w:r>
      <w:r w:rsidR="00D1644A">
        <w:t>raft Agenda</w:t>
      </w:r>
    </w:p>
    <w:p w14:paraId="1D86719C" w14:textId="77777777" w:rsidR="00D1644A" w:rsidRPr="006840AA" w:rsidRDefault="00D1644A" w:rsidP="00490F24">
      <w:pPr>
        <w:rPr>
          <w:rFonts w:cstheme="minorHAnsi"/>
          <w:b/>
          <w:sz w:val="22"/>
          <w:szCs w:val="22"/>
        </w:rPr>
      </w:pPr>
    </w:p>
    <w:p w14:paraId="49C137ED" w14:textId="3430C645" w:rsidR="00D1644A" w:rsidRPr="006840AA" w:rsidRDefault="00D1644A" w:rsidP="00D1644A">
      <w:pPr>
        <w:jc w:val="center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>23rd August</w:t>
      </w:r>
      <w:r>
        <w:rPr>
          <w:rFonts w:cstheme="minorHAnsi"/>
          <w:b/>
          <w:sz w:val="22"/>
          <w:szCs w:val="22"/>
        </w:rPr>
        <w:t>,</w:t>
      </w:r>
      <w:r w:rsidRPr="006840AA">
        <w:rPr>
          <w:rFonts w:cstheme="minorHAnsi"/>
          <w:b/>
          <w:sz w:val="22"/>
          <w:szCs w:val="22"/>
        </w:rPr>
        <w:t xml:space="preserve"> 20</w:t>
      </w:r>
      <w:r>
        <w:rPr>
          <w:rFonts w:cstheme="minorHAnsi"/>
          <w:b/>
          <w:sz w:val="22"/>
          <w:szCs w:val="22"/>
        </w:rPr>
        <w:t>2</w:t>
      </w:r>
      <w:r>
        <w:rPr>
          <w:rFonts w:cstheme="minorHAnsi"/>
          <w:b/>
          <w:sz w:val="22"/>
          <w:szCs w:val="22"/>
        </w:rPr>
        <w:t>4</w:t>
      </w:r>
    </w:p>
    <w:p w14:paraId="148B678D" w14:textId="66BDAA29" w:rsidR="00D1644A" w:rsidRDefault="00D1644A" w:rsidP="00490F24">
      <w:pPr>
        <w:jc w:val="center"/>
        <w:rPr>
          <w:rFonts w:cstheme="minorHAnsi"/>
          <w:b/>
          <w:sz w:val="22"/>
          <w:szCs w:val="22"/>
        </w:rPr>
      </w:pPr>
      <w:commentRangeStart w:id="0"/>
      <w:r w:rsidRPr="00D1644A">
        <w:rPr>
          <w:rFonts w:cstheme="minorHAnsi"/>
          <w:b/>
          <w:sz w:val="22"/>
          <w:szCs w:val="22"/>
          <w:highlight w:val="yellow"/>
        </w:rPr>
        <w:t>International</w:t>
      </w:r>
      <w:commentRangeEnd w:id="0"/>
      <w:r>
        <w:rPr>
          <w:rStyle w:val="CommentReference"/>
        </w:rPr>
        <w:commentReference w:id="0"/>
      </w:r>
      <w:r w:rsidRPr="00D1644A">
        <w:rPr>
          <w:rFonts w:cstheme="minorHAnsi"/>
          <w:b/>
          <w:sz w:val="22"/>
          <w:szCs w:val="22"/>
          <w:highlight w:val="yellow"/>
        </w:rPr>
        <w:t xml:space="preserve"> </w:t>
      </w:r>
      <w:proofErr w:type="spellStart"/>
      <w:r w:rsidRPr="00D1644A">
        <w:rPr>
          <w:rFonts w:cstheme="minorHAnsi"/>
          <w:b/>
          <w:sz w:val="22"/>
          <w:szCs w:val="22"/>
          <w:highlight w:val="yellow"/>
        </w:rPr>
        <w:t>Convention</w:t>
      </w:r>
      <w:proofErr w:type="spellEnd"/>
      <w:r w:rsidRPr="00D1644A">
        <w:rPr>
          <w:rFonts w:cstheme="minorHAnsi"/>
          <w:b/>
          <w:sz w:val="22"/>
          <w:szCs w:val="22"/>
          <w:highlight w:val="yellow"/>
        </w:rPr>
        <w:t xml:space="preserve"> Centre</w:t>
      </w:r>
      <w:r w:rsidR="00490F24">
        <w:rPr>
          <w:rFonts w:cstheme="minorHAnsi"/>
          <w:b/>
          <w:sz w:val="22"/>
          <w:szCs w:val="22"/>
        </w:rPr>
        <w:t xml:space="preserve">, </w:t>
      </w:r>
      <w:proofErr w:type="spellStart"/>
      <w:r>
        <w:rPr>
          <w:rFonts w:cstheme="minorHAnsi"/>
          <w:b/>
          <w:sz w:val="22"/>
          <w:szCs w:val="22"/>
        </w:rPr>
        <w:t>Jeju</w:t>
      </w:r>
      <w:proofErr w:type="spellEnd"/>
      <w:r>
        <w:rPr>
          <w:rFonts w:cstheme="minorHAnsi"/>
          <w:b/>
          <w:sz w:val="22"/>
          <w:szCs w:val="22"/>
        </w:rPr>
        <w:t xml:space="preserve">, </w:t>
      </w:r>
      <w:proofErr w:type="spellStart"/>
      <w:r>
        <w:rPr>
          <w:rFonts w:cstheme="minorHAnsi"/>
          <w:b/>
          <w:sz w:val="22"/>
          <w:szCs w:val="22"/>
        </w:rPr>
        <w:t>Korea</w:t>
      </w:r>
      <w:proofErr w:type="spellEnd"/>
    </w:p>
    <w:p w14:paraId="629939FD" w14:textId="77777777" w:rsidR="00D1644A" w:rsidRPr="006840AA" w:rsidRDefault="00D1644A" w:rsidP="00D1644A">
      <w:pPr>
        <w:jc w:val="center"/>
        <w:rPr>
          <w:rFonts w:cstheme="minorHAnsi"/>
          <w:b/>
          <w:sz w:val="22"/>
          <w:szCs w:val="22"/>
        </w:rPr>
      </w:pPr>
    </w:p>
    <w:p w14:paraId="40B281F3" w14:textId="77777777" w:rsidR="00D1644A" w:rsidRPr="006840AA" w:rsidRDefault="00D1644A" w:rsidP="00D1644A">
      <w:pPr>
        <w:rPr>
          <w:rFonts w:cstheme="minorHAnsi"/>
          <w:b/>
          <w:sz w:val="22"/>
          <w:szCs w:val="22"/>
        </w:rPr>
      </w:pPr>
    </w:p>
    <w:p w14:paraId="1B3015CE" w14:textId="77777777" w:rsidR="00D1644A" w:rsidRPr="006840AA" w:rsidRDefault="00D1644A" w:rsidP="00D1644A">
      <w:pPr>
        <w:rPr>
          <w:rFonts w:cstheme="minorHAnsi"/>
          <w:b/>
          <w:sz w:val="22"/>
          <w:szCs w:val="22"/>
        </w:rPr>
      </w:pPr>
      <w:r w:rsidRPr="006840AA">
        <w:rPr>
          <w:rFonts w:cstheme="minorHAnsi"/>
          <w:b/>
          <w:sz w:val="22"/>
          <w:szCs w:val="22"/>
        </w:rPr>
        <w:t xml:space="preserve">Executive </w:t>
      </w:r>
      <w:proofErr w:type="spellStart"/>
      <w:r w:rsidRPr="006840AA">
        <w:rPr>
          <w:rFonts w:cstheme="minorHAnsi"/>
          <w:b/>
          <w:sz w:val="22"/>
          <w:szCs w:val="22"/>
        </w:rPr>
        <w:t>Committee</w:t>
      </w:r>
      <w:proofErr w:type="spellEnd"/>
      <w:r w:rsidRPr="006840AA">
        <w:rPr>
          <w:rFonts w:cstheme="minorHAnsi"/>
          <w:b/>
          <w:sz w:val="22"/>
          <w:szCs w:val="22"/>
        </w:rPr>
        <w:t xml:space="preserve"> </w:t>
      </w:r>
      <w:proofErr w:type="spellStart"/>
      <w:r w:rsidRPr="006840AA">
        <w:rPr>
          <w:rFonts w:cstheme="minorHAnsi"/>
          <w:b/>
          <w:sz w:val="22"/>
          <w:szCs w:val="22"/>
        </w:rPr>
        <w:t>Attendees</w:t>
      </w:r>
      <w:proofErr w:type="spellEnd"/>
      <w:r w:rsidRPr="006840AA">
        <w:rPr>
          <w:rFonts w:cstheme="minorHAnsi"/>
          <w:b/>
          <w:sz w:val="22"/>
          <w:szCs w:val="22"/>
        </w:rPr>
        <w:t>:</w:t>
      </w:r>
      <w:r w:rsidRPr="006840AA">
        <w:rPr>
          <w:rFonts w:cstheme="minorHAnsi"/>
          <w:b/>
          <w:sz w:val="22"/>
          <w:szCs w:val="22"/>
        </w:rPr>
        <w:tab/>
      </w:r>
    </w:p>
    <w:p w14:paraId="1EC1411A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proofErr w:type="spellStart"/>
      <w:r w:rsidRPr="007553D6">
        <w:rPr>
          <w:rFonts w:cs="Arial"/>
          <w:color w:val="000000" w:themeColor="text1"/>
          <w:sz w:val="22"/>
          <w:szCs w:val="22"/>
        </w:rPr>
        <w:t>Jose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Orlando Gomes,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President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JOG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76EB3DEF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Maggie Graf</w:t>
      </w:r>
      <w:r w:rsidRPr="007553D6">
        <w:rPr>
          <w:rFonts w:cs="Arial"/>
          <w:color w:val="000000" w:themeColor="text1"/>
          <w:sz w:val="22"/>
          <w:szCs w:val="22"/>
        </w:rPr>
        <w:t>, Vice-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President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Secretary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General (</w:t>
      </w:r>
      <w:r>
        <w:rPr>
          <w:rFonts w:cs="Arial"/>
          <w:color w:val="000000" w:themeColor="text1"/>
          <w:sz w:val="22"/>
          <w:szCs w:val="22"/>
        </w:rPr>
        <w:t>MG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39B40292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 w:rsidRPr="007553D6">
        <w:rPr>
          <w:rFonts w:cs="Arial"/>
          <w:color w:val="000000" w:themeColor="text1"/>
          <w:sz w:val="22"/>
          <w:szCs w:val="22"/>
        </w:rPr>
        <w:t>Thomas Alexander, Vice</w:t>
      </w:r>
      <w:r>
        <w:rPr>
          <w:rFonts w:cs="Arial"/>
          <w:color w:val="000000" w:themeColor="text1"/>
          <w:sz w:val="22"/>
          <w:szCs w:val="22"/>
        </w:rPr>
        <w:t>-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President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Treasurer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TA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49D3618C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 xml:space="preserve">Nancy Black,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Science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Technology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Practice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Chair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NB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4D520EC7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Jonathan Davy</w:t>
      </w:r>
      <w:r w:rsidRPr="007553D6">
        <w:rPr>
          <w:rFonts w:cs="Arial"/>
          <w:color w:val="000000" w:themeColor="text1"/>
          <w:sz w:val="22"/>
          <w:szCs w:val="22"/>
        </w:rPr>
        <w:t xml:space="preserve">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Communication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Public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Relations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Chair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JD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1DD13665" w14:textId="77777777" w:rsidR="00D1644A" w:rsidRPr="007553D6" w:rsidRDefault="00D1644A" w:rsidP="00D1644A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Takeshi </w:t>
      </w:r>
      <w:proofErr w:type="spellStart"/>
      <w:r>
        <w:rPr>
          <w:rFonts w:cs="Arial"/>
          <w:sz w:val="22"/>
          <w:szCs w:val="22"/>
        </w:rPr>
        <w:t>Ebara</w:t>
      </w:r>
      <w:proofErr w:type="spellEnd"/>
      <w:r w:rsidRPr="007553D6">
        <w:rPr>
          <w:rFonts w:cs="Arial"/>
          <w:sz w:val="22"/>
          <w:szCs w:val="22"/>
        </w:rPr>
        <w:t xml:space="preserve">, Professional </w:t>
      </w:r>
      <w:proofErr w:type="spellStart"/>
      <w:r w:rsidRPr="007553D6">
        <w:rPr>
          <w:rFonts w:cs="Arial"/>
          <w:sz w:val="22"/>
          <w:szCs w:val="22"/>
        </w:rPr>
        <w:t>Standards</w:t>
      </w:r>
      <w:proofErr w:type="spellEnd"/>
      <w:r w:rsidRPr="007553D6">
        <w:rPr>
          <w:rFonts w:cs="Arial"/>
          <w:sz w:val="22"/>
          <w:szCs w:val="22"/>
        </w:rPr>
        <w:t xml:space="preserve"> and </w:t>
      </w:r>
      <w:proofErr w:type="spellStart"/>
      <w:r w:rsidRPr="007553D6">
        <w:rPr>
          <w:rFonts w:cs="Arial"/>
          <w:sz w:val="22"/>
          <w:szCs w:val="22"/>
        </w:rPr>
        <w:t>Education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Committee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</w:t>
      </w:r>
      <w:r>
        <w:rPr>
          <w:rFonts w:cs="Arial"/>
          <w:sz w:val="22"/>
          <w:szCs w:val="22"/>
        </w:rPr>
        <w:t>TE</w:t>
      </w:r>
      <w:r w:rsidRPr="007553D6">
        <w:rPr>
          <w:rFonts w:cs="Arial"/>
          <w:sz w:val="22"/>
          <w:szCs w:val="22"/>
        </w:rPr>
        <w:t>)</w:t>
      </w:r>
    </w:p>
    <w:p w14:paraId="600DB6BE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proofErr w:type="spellStart"/>
      <w:r>
        <w:rPr>
          <w:rFonts w:cs="Arial"/>
          <w:color w:val="000000" w:themeColor="text1"/>
          <w:sz w:val="22"/>
          <w:szCs w:val="22"/>
        </w:rPr>
        <w:t>Anindya</w:t>
      </w:r>
      <w:proofErr w:type="spellEnd"/>
      <w:r>
        <w:rPr>
          <w:rFonts w:cs="Arial"/>
          <w:color w:val="000000" w:themeColor="text1"/>
          <w:sz w:val="22"/>
          <w:szCs w:val="22"/>
        </w:rPr>
        <w:t xml:space="preserve"> Kumar </w:t>
      </w:r>
      <w:proofErr w:type="spellStart"/>
      <w:r>
        <w:rPr>
          <w:rFonts w:cs="Arial"/>
          <w:color w:val="000000" w:themeColor="text1"/>
          <w:sz w:val="22"/>
          <w:szCs w:val="22"/>
        </w:rPr>
        <w:t>Ganguli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, International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Development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Chair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(A</w:t>
      </w:r>
      <w:r>
        <w:rPr>
          <w:rFonts w:cs="Arial"/>
          <w:color w:val="000000" w:themeColor="text1"/>
          <w:sz w:val="22"/>
          <w:szCs w:val="22"/>
        </w:rPr>
        <w:t>KG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5EE4042E" w14:textId="77777777" w:rsidR="00720504" w:rsidRPr="007553D6" w:rsidRDefault="00720504" w:rsidP="00720504">
      <w:pPr>
        <w:ind w:left="720" w:firstLine="720"/>
        <w:rPr>
          <w:rFonts w:cs="Arial"/>
          <w:color w:val="000000" w:themeColor="text1"/>
          <w:sz w:val="22"/>
          <w:szCs w:val="22"/>
        </w:rPr>
      </w:pPr>
      <w:r w:rsidRPr="007553D6">
        <w:rPr>
          <w:rFonts w:cs="Arial"/>
          <w:color w:val="000000" w:themeColor="text1"/>
          <w:sz w:val="22"/>
          <w:szCs w:val="22"/>
        </w:rPr>
        <w:t xml:space="preserve">Kathleen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Mosier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Past</w:t>
      </w:r>
      <w:r>
        <w:rPr>
          <w:rFonts w:cs="Arial"/>
          <w:color w:val="000000" w:themeColor="text1"/>
          <w:sz w:val="22"/>
          <w:szCs w:val="22"/>
        </w:rPr>
        <w:t>-</w:t>
      </w:r>
      <w:r w:rsidRPr="007553D6">
        <w:rPr>
          <w:rFonts w:cs="Arial"/>
          <w:color w:val="000000" w:themeColor="text1"/>
          <w:sz w:val="22"/>
          <w:szCs w:val="22"/>
        </w:rPr>
        <w:t>President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Awards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Chair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MG</w:t>
      </w:r>
      <w:r w:rsidRPr="007553D6">
        <w:rPr>
          <w:rFonts w:cs="Arial"/>
          <w:color w:val="000000" w:themeColor="text1"/>
          <w:sz w:val="22"/>
          <w:szCs w:val="22"/>
        </w:rPr>
        <w:t xml:space="preserve">) </w:t>
      </w:r>
    </w:p>
    <w:p w14:paraId="092877AF" w14:textId="77777777" w:rsidR="00D1644A" w:rsidRPr="007553D6" w:rsidRDefault="00D1644A" w:rsidP="00D1644A">
      <w:pPr>
        <w:ind w:left="720" w:firstLine="720"/>
        <w:rPr>
          <w:rFonts w:cs="Arial"/>
          <w:sz w:val="22"/>
          <w:szCs w:val="22"/>
        </w:rPr>
      </w:pPr>
      <w:r w:rsidRPr="007553D6">
        <w:rPr>
          <w:rFonts w:cs="Arial"/>
          <w:sz w:val="22"/>
          <w:szCs w:val="22"/>
        </w:rPr>
        <w:t xml:space="preserve">Elina </w:t>
      </w:r>
      <w:proofErr w:type="spellStart"/>
      <w:r w:rsidRPr="007553D6">
        <w:rPr>
          <w:rFonts w:cs="Arial"/>
          <w:sz w:val="22"/>
          <w:szCs w:val="22"/>
        </w:rPr>
        <w:t>Parviainen</w:t>
      </w:r>
      <w:proofErr w:type="spellEnd"/>
      <w:r w:rsidRPr="007553D6">
        <w:rPr>
          <w:rFonts w:cs="Arial"/>
          <w:sz w:val="22"/>
          <w:szCs w:val="22"/>
        </w:rPr>
        <w:t xml:space="preserve">, </w:t>
      </w:r>
      <w:proofErr w:type="spellStart"/>
      <w:r w:rsidRPr="007553D6">
        <w:rPr>
          <w:rFonts w:cs="Arial"/>
          <w:sz w:val="22"/>
          <w:szCs w:val="22"/>
        </w:rPr>
        <w:t>Development</w:t>
      </w:r>
      <w:proofErr w:type="spellEnd"/>
      <w:r w:rsidRPr="007553D6">
        <w:rPr>
          <w:rFonts w:cs="Arial"/>
          <w:sz w:val="22"/>
          <w:szCs w:val="22"/>
        </w:rPr>
        <w:t xml:space="preserve"> and </w:t>
      </w:r>
      <w:proofErr w:type="spellStart"/>
      <w:r w:rsidRPr="007553D6">
        <w:rPr>
          <w:rFonts w:cs="Arial"/>
          <w:sz w:val="22"/>
          <w:szCs w:val="22"/>
        </w:rPr>
        <w:t>Promotions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(EP)</w:t>
      </w:r>
    </w:p>
    <w:p w14:paraId="4196BBCA" w14:textId="77777777" w:rsidR="00D1644A" w:rsidRDefault="00D1644A" w:rsidP="00D1644A">
      <w:pPr>
        <w:ind w:left="720" w:firstLine="720"/>
        <w:rPr>
          <w:rFonts w:cs="Arial"/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Shin’ichi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Fukuzumi</w:t>
      </w:r>
      <w:proofErr w:type="spellEnd"/>
      <w:r>
        <w:rPr>
          <w:rFonts w:cs="Arial"/>
          <w:sz w:val="22"/>
          <w:szCs w:val="22"/>
        </w:rPr>
        <w:t xml:space="preserve">, </w:t>
      </w:r>
      <w:proofErr w:type="spellStart"/>
      <w:r>
        <w:rPr>
          <w:rFonts w:cs="Arial"/>
          <w:sz w:val="22"/>
          <w:szCs w:val="22"/>
        </w:rPr>
        <w:t>Chair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Advisory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Body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on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Standardisation</w:t>
      </w:r>
      <w:proofErr w:type="spellEnd"/>
      <w:r>
        <w:rPr>
          <w:rFonts w:cs="Arial"/>
          <w:sz w:val="22"/>
          <w:szCs w:val="22"/>
        </w:rPr>
        <w:t xml:space="preserve"> (SF)</w:t>
      </w:r>
    </w:p>
    <w:p w14:paraId="66D550E7" w14:textId="77777777" w:rsidR="00D1644A" w:rsidRPr="007553D6" w:rsidRDefault="00D1644A" w:rsidP="00D1644A">
      <w:pPr>
        <w:ind w:left="1440"/>
        <w:rPr>
          <w:rFonts w:cs="Arial"/>
          <w:sz w:val="22"/>
          <w:szCs w:val="22"/>
        </w:rPr>
      </w:pPr>
      <w:proofErr w:type="spellStart"/>
      <w:r w:rsidRPr="007553D6">
        <w:rPr>
          <w:rFonts w:cs="Arial"/>
          <w:sz w:val="22"/>
          <w:szCs w:val="22"/>
        </w:rPr>
        <w:t>Takashi</w:t>
      </w:r>
      <w:proofErr w:type="spellEnd"/>
      <w:r w:rsidRPr="007553D6">
        <w:rPr>
          <w:rFonts w:cs="Arial"/>
          <w:sz w:val="22"/>
          <w:szCs w:val="22"/>
        </w:rPr>
        <w:t xml:space="preserve"> Kawai, </w:t>
      </w:r>
      <w:proofErr w:type="spellStart"/>
      <w:r w:rsidRPr="007553D6">
        <w:rPr>
          <w:rFonts w:cs="Arial"/>
          <w:sz w:val="22"/>
          <w:szCs w:val="22"/>
        </w:rPr>
        <w:t>Information</w:t>
      </w:r>
      <w:proofErr w:type="spellEnd"/>
      <w:r w:rsidRPr="007553D6">
        <w:rPr>
          <w:rFonts w:cs="Arial"/>
          <w:sz w:val="22"/>
          <w:szCs w:val="22"/>
        </w:rPr>
        <w:t xml:space="preserve"> and </w:t>
      </w:r>
      <w:proofErr w:type="spellStart"/>
      <w:r w:rsidRPr="007553D6">
        <w:rPr>
          <w:rFonts w:cs="Arial"/>
          <w:sz w:val="22"/>
          <w:szCs w:val="22"/>
        </w:rPr>
        <w:t>Communication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Technology</w:t>
      </w:r>
      <w:proofErr w:type="spellEnd"/>
      <w:r w:rsidRPr="007553D6">
        <w:rPr>
          <w:rFonts w:cs="Arial"/>
          <w:sz w:val="22"/>
          <w:szCs w:val="22"/>
        </w:rPr>
        <w:t xml:space="preserve"> Ad Hoc </w:t>
      </w:r>
      <w:proofErr w:type="spellStart"/>
      <w:r w:rsidRPr="007553D6">
        <w:rPr>
          <w:rFonts w:cs="Arial"/>
          <w:sz w:val="22"/>
          <w:szCs w:val="22"/>
        </w:rPr>
        <w:t>Committee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(TK)</w:t>
      </w:r>
      <w:r w:rsidRPr="00941088">
        <w:rPr>
          <w:rFonts w:cs="Arial"/>
          <w:color w:val="000000" w:themeColor="text1"/>
          <w:sz w:val="22"/>
          <w:szCs w:val="22"/>
        </w:rPr>
        <w:t xml:space="preserve"> </w:t>
      </w:r>
    </w:p>
    <w:p w14:paraId="7D199DA8" w14:textId="77777777" w:rsidR="00720504" w:rsidRPr="007553D6" w:rsidRDefault="00720504" w:rsidP="00720504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Andrew Thatcher</w:t>
      </w:r>
      <w:r w:rsidRPr="007553D6">
        <w:rPr>
          <w:rFonts w:cs="Arial"/>
          <w:sz w:val="22"/>
          <w:szCs w:val="22"/>
        </w:rPr>
        <w:t xml:space="preserve">, Future </w:t>
      </w:r>
      <w:proofErr w:type="spellStart"/>
      <w:r w:rsidRPr="007553D6">
        <w:rPr>
          <w:rFonts w:cs="Arial"/>
          <w:sz w:val="22"/>
          <w:szCs w:val="22"/>
        </w:rPr>
        <w:t>of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Work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Task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Force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</w:t>
      </w:r>
      <w:r>
        <w:rPr>
          <w:rFonts w:cs="Arial"/>
          <w:sz w:val="22"/>
          <w:szCs w:val="22"/>
        </w:rPr>
        <w:t>ATH</w:t>
      </w:r>
      <w:r w:rsidRPr="007553D6">
        <w:rPr>
          <w:rFonts w:cs="Arial"/>
          <w:sz w:val="22"/>
          <w:szCs w:val="22"/>
        </w:rPr>
        <w:t>)</w:t>
      </w:r>
      <w:r>
        <w:rPr>
          <w:rFonts w:cs="Arial"/>
          <w:sz w:val="22"/>
          <w:szCs w:val="22"/>
        </w:rPr>
        <w:t xml:space="preserve"> </w:t>
      </w:r>
    </w:p>
    <w:p w14:paraId="208DA80E" w14:textId="77777777" w:rsidR="00D1644A" w:rsidRDefault="00D1644A" w:rsidP="00D1644A">
      <w:pPr>
        <w:ind w:left="720" w:firstLine="720"/>
        <w:rPr>
          <w:rFonts w:cs="Arial"/>
          <w:sz w:val="22"/>
          <w:szCs w:val="22"/>
        </w:rPr>
      </w:pPr>
      <w:r w:rsidRPr="007553D6">
        <w:rPr>
          <w:rFonts w:cs="Arial"/>
          <w:color w:val="000000" w:themeColor="text1"/>
          <w:sz w:val="22"/>
          <w:szCs w:val="22"/>
        </w:rPr>
        <w:t>Andrew Todd</w:t>
      </w:r>
      <w:r>
        <w:rPr>
          <w:rFonts w:cs="Arial"/>
          <w:sz w:val="22"/>
          <w:szCs w:val="22"/>
        </w:rPr>
        <w:t xml:space="preserve">, </w:t>
      </w:r>
      <w:proofErr w:type="spellStart"/>
      <w:r>
        <w:rPr>
          <w:rFonts w:cs="Arial"/>
          <w:sz w:val="22"/>
          <w:szCs w:val="22"/>
        </w:rPr>
        <w:t>Strategy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Development</w:t>
      </w:r>
      <w:proofErr w:type="spellEnd"/>
      <w:r>
        <w:rPr>
          <w:rFonts w:cs="Arial"/>
          <w:sz w:val="22"/>
          <w:szCs w:val="22"/>
        </w:rPr>
        <w:t xml:space="preserve"> and </w:t>
      </w:r>
      <w:proofErr w:type="spellStart"/>
      <w:r>
        <w:rPr>
          <w:rFonts w:cs="Arial"/>
          <w:sz w:val="22"/>
          <w:szCs w:val="22"/>
        </w:rPr>
        <w:t>Implementation</w:t>
      </w:r>
      <w:proofErr w:type="spellEnd"/>
      <w:r>
        <w:rPr>
          <w:rFonts w:cs="Arial"/>
          <w:sz w:val="22"/>
          <w:szCs w:val="22"/>
        </w:rPr>
        <w:t xml:space="preserve"> (AT0)</w:t>
      </w:r>
      <w:r w:rsidRPr="00941088">
        <w:rPr>
          <w:rFonts w:cs="Arial"/>
          <w:color w:val="000000" w:themeColor="text1"/>
          <w:sz w:val="22"/>
          <w:szCs w:val="22"/>
        </w:rPr>
        <w:t xml:space="preserve"> </w:t>
      </w:r>
    </w:p>
    <w:p w14:paraId="7030314A" w14:textId="77777777" w:rsidR="00D1644A" w:rsidRDefault="00D1644A" w:rsidP="00D1644A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Myung </w:t>
      </w:r>
      <w:proofErr w:type="spellStart"/>
      <w:r>
        <w:rPr>
          <w:rFonts w:cs="Arial"/>
          <w:sz w:val="22"/>
          <w:szCs w:val="22"/>
        </w:rPr>
        <w:t>Hwan</w:t>
      </w:r>
      <w:proofErr w:type="spellEnd"/>
      <w:r>
        <w:rPr>
          <w:rFonts w:cs="Arial"/>
          <w:sz w:val="22"/>
          <w:szCs w:val="22"/>
        </w:rPr>
        <w:t xml:space="preserve"> Yun</w:t>
      </w:r>
      <w:r w:rsidRPr="007553D6">
        <w:rPr>
          <w:rFonts w:cs="Arial"/>
          <w:sz w:val="22"/>
          <w:szCs w:val="22"/>
        </w:rPr>
        <w:t>, IEA202</w:t>
      </w:r>
      <w:r>
        <w:rPr>
          <w:rFonts w:cs="Arial"/>
          <w:sz w:val="22"/>
          <w:szCs w:val="22"/>
        </w:rPr>
        <w:t>4</w:t>
      </w:r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Congress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</w:t>
      </w:r>
      <w:r>
        <w:rPr>
          <w:rFonts w:cs="Arial"/>
          <w:sz w:val="22"/>
          <w:szCs w:val="22"/>
        </w:rPr>
        <w:t>MHY</w:t>
      </w:r>
      <w:r w:rsidRPr="007553D6">
        <w:rPr>
          <w:rFonts w:cs="Arial"/>
          <w:sz w:val="22"/>
          <w:szCs w:val="22"/>
        </w:rPr>
        <w:t>)</w:t>
      </w:r>
    </w:p>
    <w:p w14:paraId="7574D768" w14:textId="77777777" w:rsidR="00D1644A" w:rsidRPr="006840AA" w:rsidRDefault="00D1644A" w:rsidP="00D1644A">
      <w:pPr>
        <w:ind w:firstLine="90"/>
        <w:rPr>
          <w:rFonts w:cstheme="minorHAnsi"/>
          <w:color w:val="808080" w:themeColor="background1" w:themeShade="80"/>
          <w:sz w:val="22"/>
          <w:szCs w:val="22"/>
        </w:rPr>
      </w:pPr>
    </w:p>
    <w:p w14:paraId="1E78A513" w14:textId="77777777" w:rsidR="00D1644A" w:rsidRPr="006840AA" w:rsidRDefault="00D1644A" w:rsidP="00D1644A">
      <w:pPr>
        <w:ind w:left="720" w:hanging="720"/>
        <w:rPr>
          <w:rFonts w:cstheme="minorHAnsi"/>
          <w:color w:val="808080" w:themeColor="background1" w:themeShade="80"/>
          <w:sz w:val="22"/>
          <w:szCs w:val="22"/>
        </w:rPr>
      </w:pPr>
      <w:r w:rsidRPr="000B736B">
        <w:rPr>
          <w:rFonts w:cstheme="minorHAnsi"/>
          <w:b/>
          <w:color w:val="808080" w:themeColor="background1" w:themeShade="80"/>
          <w:sz w:val="22"/>
          <w:szCs w:val="22"/>
        </w:rPr>
        <w:t>Staff</w:t>
      </w:r>
      <w:r>
        <w:rPr>
          <w:rFonts w:cstheme="minorHAnsi"/>
          <w:color w:val="808080" w:themeColor="background1" w:themeShade="80"/>
          <w:sz w:val="22"/>
          <w:szCs w:val="22"/>
        </w:rPr>
        <w:t xml:space="preserve">:  </w:t>
      </w:r>
      <w:proofErr w:type="spellStart"/>
      <w:r w:rsidRPr="00941088">
        <w:rPr>
          <w:rFonts w:cstheme="minorHAnsi"/>
          <w:color w:val="000000" w:themeColor="text1"/>
          <w:sz w:val="22"/>
          <w:szCs w:val="22"/>
        </w:rPr>
        <w:t>Aleksandra</w:t>
      </w:r>
      <w:proofErr w:type="spellEnd"/>
      <w:r w:rsidRPr="00941088">
        <w:rPr>
          <w:rFonts w:cstheme="minorHAnsi"/>
          <w:color w:val="000000" w:themeColor="text1"/>
          <w:sz w:val="22"/>
          <w:szCs w:val="22"/>
        </w:rPr>
        <w:t xml:space="preserve"> Gamper, </w:t>
      </w:r>
      <w:proofErr w:type="spellStart"/>
      <w:r w:rsidRPr="00941088">
        <w:rPr>
          <w:rFonts w:cstheme="minorHAnsi"/>
          <w:color w:val="000000" w:themeColor="text1"/>
          <w:sz w:val="22"/>
          <w:szCs w:val="22"/>
        </w:rPr>
        <w:t>Administrator</w:t>
      </w:r>
      <w:proofErr w:type="spellEnd"/>
      <w:r w:rsidRPr="00941088">
        <w:rPr>
          <w:rFonts w:cstheme="minorHAnsi"/>
          <w:color w:val="000000" w:themeColor="text1"/>
          <w:sz w:val="22"/>
          <w:szCs w:val="22"/>
        </w:rPr>
        <w:t>, IEA Office (AG)</w:t>
      </w:r>
    </w:p>
    <w:p w14:paraId="5789CA1E" w14:textId="6A6F5A71" w:rsidR="00D1644A" w:rsidRPr="006840AA" w:rsidRDefault="00D1644A" w:rsidP="00D1644A">
      <w:pPr>
        <w:rPr>
          <w:rFonts w:cstheme="minorHAnsi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0"/>
        <w:gridCol w:w="1041"/>
        <w:gridCol w:w="5759"/>
      </w:tblGrid>
      <w:tr w:rsidR="00D1644A" w:rsidRPr="006840AA" w14:paraId="0671B84D" w14:textId="77777777" w:rsidTr="00720504">
        <w:tc>
          <w:tcPr>
            <w:tcW w:w="2050" w:type="dxa"/>
          </w:tcPr>
          <w:p w14:paraId="5C1BC048" w14:textId="77777777" w:rsidR="00D1644A" w:rsidRPr="006840AA" w:rsidRDefault="00D1644A" w:rsidP="00720504">
            <w:pPr>
              <w:rPr>
                <w:rFonts w:cstheme="minorHAnsi"/>
                <w:b/>
                <w:sz w:val="22"/>
                <w:szCs w:val="22"/>
              </w:rPr>
            </w:pPr>
            <w:r w:rsidRPr="006840AA">
              <w:rPr>
                <w:rFonts w:cstheme="minorHAnsi"/>
                <w:b/>
                <w:sz w:val="22"/>
                <w:szCs w:val="22"/>
              </w:rPr>
              <w:t xml:space="preserve">Agenda </w:t>
            </w: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item</w:t>
            </w:r>
            <w:proofErr w:type="spellEnd"/>
          </w:p>
        </w:tc>
        <w:tc>
          <w:tcPr>
            <w:tcW w:w="1041" w:type="dxa"/>
          </w:tcPr>
          <w:p w14:paraId="2FAC6CC3" w14:textId="77777777" w:rsidR="00D1644A" w:rsidRPr="006840AA" w:rsidRDefault="00D1644A" w:rsidP="00720504">
            <w:pPr>
              <w:rPr>
                <w:rFonts w:cstheme="minorHAnsi"/>
                <w:b/>
                <w:sz w:val="22"/>
                <w:szCs w:val="22"/>
              </w:rPr>
            </w:pP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Resp</w:t>
            </w:r>
            <w:proofErr w:type="spellEnd"/>
          </w:p>
        </w:tc>
        <w:tc>
          <w:tcPr>
            <w:tcW w:w="5759" w:type="dxa"/>
          </w:tcPr>
          <w:p w14:paraId="04D5502E" w14:textId="77777777" w:rsidR="00D1644A" w:rsidRPr="006840AA" w:rsidRDefault="00D1644A" w:rsidP="00720504">
            <w:pPr>
              <w:rPr>
                <w:rFonts w:cstheme="minorHAnsi"/>
                <w:b/>
                <w:sz w:val="22"/>
                <w:szCs w:val="22"/>
              </w:rPr>
            </w:pP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Discussion</w:t>
            </w:r>
            <w:proofErr w:type="spellEnd"/>
            <w:r w:rsidRPr="006840AA">
              <w:rPr>
                <w:rFonts w:cstheme="minorHAnsi"/>
                <w:b/>
                <w:sz w:val="22"/>
                <w:szCs w:val="22"/>
              </w:rPr>
              <w:t xml:space="preserve">, </w:t>
            </w: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Decisions</w:t>
            </w:r>
            <w:proofErr w:type="spellEnd"/>
            <w:r w:rsidRPr="006840AA">
              <w:rPr>
                <w:rFonts w:cstheme="minorHAnsi"/>
                <w:b/>
                <w:sz w:val="22"/>
                <w:szCs w:val="22"/>
              </w:rPr>
              <w:t xml:space="preserve"> and </w:t>
            </w: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Action</w:t>
            </w:r>
            <w:proofErr w:type="spellEnd"/>
            <w:r w:rsidRPr="006840AA">
              <w:rPr>
                <w:rFonts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Items</w:t>
            </w:r>
            <w:proofErr w:type="spellEnd"/>
          </w:p>
        </w:tc>
      </w:tr>
      <w:tr w:rsidR="00D1644A" w:rsidRPr="006840AA" w14:paraId="465403CF" w14:textId="77777777" w:rsidTr="00720504">
        <w:trPr>
          <w:trHeight w:val="1007"/>
        </w:trPr>
        <w:tc>
          <w:tcPr>
            <w:tcW w:w="2050" w:type="dxa"/>
          </w:tcPr>
          <w:p w14:paraId="53B80F4E" w14:textId="205D4A1A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commentRangeStart w:id="1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09</w:t>
            </w:r>
            <w:r w:rsidR="00E47426"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00</w:t>
            </w:r>
            <w:commentRangeEnd w:id="1"/>
            <w:r w:rsidR="00490F24">
              <w:rPr>
                <w:rStyle w:val="CommentReference"/>
              </w:rPr>
              <w:commentReference w:id="1"/>
            </w:r>
          </w:p>
          <w:p w14:paraId="572FF90E" w14:textId="77777777" w:rsidR="00D1644A" w:rsidRPr="0054050A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1.Call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Order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Approval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Agenda</w:t>
            </w:r>
          </w:p>
          <w:p w14:paraId="66726021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041" w:type="dxa"/>
          </w:tcPr>
          <w:p w14:paraId="4CDECE38" w14:textId="77777777" w:rsidR="00D1644A" w:rsidRPr="006840AA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JOG/MG</w:t>
            </w:r>
          </w:p>
        </w:tc>
        <w:tc>
          <w:tcPr>
            <w:tcW w:w="5759" w:type="dxa"/>
          </w:tcPr>
          <w:p w14:paraId="1A9A1A54" w14:textId="77777777" w:rsidR="00D1644A" w:rsidRPr="003C7C2B" w:rsidRDefault="00D1644A" w:rsidP="00720504">
            <w:pPr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</w:pPr>
            <w:proofErr w:type="spellStart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>The</w:t>
            </w:r>
            <w:proofErr w:type="spellEnd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 xml:space="preserve"> agenda </w:t>
            </w:r>
            <w:proofErr w:type="spellStart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>was</w:t>
            </w:r>
            <w:proofErr w:type="spellEnd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>approved</w:t>
            </w:r>
            <w:proofErr w:type="spellEnd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 xml:space="preserve"> as </w:t>
            </w:r>
            <w:proofErr w:type="spellStart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>amended</w:t>
            </w:r>
            <w:proofErr w:type="spellEnd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>by</w:t>
            </w:r>
            <w:proofErr w:type="spellEnd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>unanimous</w:t>
            </w:r>
            <w:proofErr w:type="spellEnd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>consent</w:t>
            </w:r>
            <w:proofErr w:type="spellEnd"/>
            <w:r w:rsidRPr="003C7C2B">
              <w:rPr>
                <w:rFonts w:cstheme="minorHAnsi"/>
                <w:bCs/>
                <w:color w:val="D9D9D9" w:themeColor="background1" w:themeShade="D9"/>
                <w:sz w:val="22"/>
                <w:szCs w:val="22"/>
              </w:rPr>
              <w:t xml:space="preserve">.  </w:t>
            </w:r>
          </w:p>
          <w:p w14:paraId="24F0D625" w14:textId="77777777" w:rsidR="00D1644A" w:rsidRPr="004916C2" w:rsidRDefault="00D1644A" w:rsidP="00720504">
            <w:pPr>
              <w:rPr>
                <w:rFonts w:cstheme="minorHAnsi"/>
                <w:b/>
                <w:color w:val="D9D9D9" w:themeColor="background1" w:themeShade="D9"/>
                <w:sz w:val="22"/>
                <w:szCs w:val="22"/>
              </w:rPr>
            </w:pPr>
          </w:p>
        </w:tc>
      </w:tr>
      <w:tr w:rsidR="00D1644A" w:rsidRPr="006840AA" w14:paraId="3E53BA08" w14:textId="77777777" w:rsidTr="00720504">
        <w:tc>
          <w:tcPr>
            <w:tcW w:w="2050" w:type="dxa"/>
          </w:tcPr>
          <w:p w14:paraId="20230926" w14:textId="32D494CD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09</w:t>
            </w:r>
            <w:r w:rsidR="00E47426"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05</w:t>
            </w:r>
          </w:p>
          <w:p w14:paraId="7B22AE53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2. Minutes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last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EC meeting</w:t>
            </w:r>
          </w:p>
        </w:tc>
        <w:tc>
          <w:tcPr>
            <w:tcW w:w="1041" w:type="dxa"/>
          </w:tcPr>
          <w:p w14:paraId="7C8696D7" w14:textId="77777777" w:rsidR="00D1644A" w:rsidRPr="006840AA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MG</w:t>
            </w:r>
          </w:p>
        </w:tc>
        <w:tc>
          <w:tcPr>
            <w:tcW w:w="5759" w:type="dxa"/>
          </w:tcPr>
          <w:p w14:paraId="5255BD80" w14:textId="77777777" w:rsidR="00D1644A" w:rsidRPr="006315E7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4F69AA">
              <w:rPr>
                <w:rFonts w:cstheme="minorHAnsi"/>
                <w:i/>
                <w:iCs/>
                <w:color w:val="000000" w:themeColor="text1"/>
                <w:sz w:val="22"/>
                <w:szCs w:val="22"/>
              </w:rPr>
              <w:t>Ref</w:t>
            </w:r>
            <w:proofErr w:type="spellEnd"/>
            <w:r w:rsidRPr="004F69AA">
              <w:rPr>
                <w:rFonts w:cstheme="minorHAnsi"/>
                <w:i/>
                <w:iCs/>
                <w:color w:val="000000" w:themeColor="text1"/>
                <w:sz w:val="22"/>
                <w:szCs w:val="22"/>
              </w:rPr>
              <w:t xml:space="preserve"> 1.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Previously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sent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comment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edited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in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accordance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comments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filed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IEA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Website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Executive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members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’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area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>)</w:t>
            </w:r>
          </w:p>
        </w:tc>
      </w:tr>
    </w:tbl>
    <w:p w14:paraId="1CA5FB4C" w14:textId="77777777" w:rsidR="00720504" w:rsidRDefault="00720504">
      <w:r>
        <w:br w:type="page"/>
      </w:r>
    </w:p>
    <w:tbl>
      <w:tblPr>
        <w:tblpPr w:leftFromText="180" w:rightFromText="180" w:vertAnchor="text" w:tblpY="1"/>
        <w:tblOverlap w:val="never"/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0"/>
        <w:gridCol w:w="1041"/>
        <w:gridCol w:w="5759"/>
      </w:tblGrid>
      <w:tr w:rsidR="00D1644A" w:rsidRPr="006840AA" w14:paraId="758B57B1" w14:textId="77777777" w:rsidTr="00C326E9">
        <w:tc>
          <w:tcPr>
            <w:tcW w:w="2050" w:type="dxa"/>
          </w:tcPr>
          <w:p w14:paraId="2D149947" w14:textId="57E97905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09</w:t>
            </w:r>
            <w:r w:rsidR="00E47426"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10</w:t>
            </w:r>
          </w:p>
          <w:p w14:paraId="0A490081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3.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President’s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</w:p>
        </w:tc>
        <w:tc>
          <w:tcPr>
            <w:tcW w:w="1041" w:type="dxa"/>
          </w:tcPr>
          <w:p w14:paraId="2DA501D2" w14:textId="77777777" w:rsidR="00D1644A" w:rsidRPr="006840AA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JOG</w:t>
            </w:r>
          </w:p>
        </w:tc>
        <w:tc>
          <w:tcPr>
            <w:tcW w:w="5759" w:type="dxa"/>
          </w:tcPr>
          <w:p w14:paraId="2E43AE88" w14:textId="77777777" w:rsidR="00D1644A" w:rsidRPr="004916C2" w:rsidRDefault="00D1644A" w:rsidP="00720504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President’s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report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was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presented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. </w:t>
            </w:r>
          </w:p>
        </w:tc>
      </w:tr>
      <w:tr w:rsidR="00D1644A" w:rsidRPr="006840AA" w14:paraId="403478F0" w14:textId="77777777" w:rsidTr="00C326E9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1BA8" w14:textId="77777777" w:rsidR="00D1644A" w:rsidRPr="00FC3E3F" w:rsidRDefault="00D1644A" w:rsidP="00720504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09:40</w:t>
            </w:r>
          </w:p>
          <w:p w14:paraId="6821EDB2" w14:textId="77777777" w:rsidR="00D1644A" w:rsidRPr="00FC3E3F" w:rsidRDefault="00D1644A" w:rsidP="00720504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4</w:t>
            </w:r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VPSG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B4A1" w14:textId="77777777" w:rsidR="00D1644A" w:rsidRPr="00FC3E3F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MG</w:t>
            </w:r>
          </w:p>
          <w:p w14:paraId="7B268510" w14:textId="77777777" w:rsidR="00D1644A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  <w:p w14:paraId="0FCBAB54" w14:textId="77777777" w:rsidR="00D1644A" w:rsidRPr="00FC3E3F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7A61" w14:textId="77777777" w:rsidR="00D1644A" w:rsidRPr="004916C2" w:rsidRDefault="00D1644A" w:rsidP="00720504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The</w:t>
            </w:r>
            <w:proofErr w:type="spellEnd"/>
            <w:r w:rsidRPr="004916C2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VPSG </w:t>
            </w:r>
            <w:proofErr w:type="spellStart"/>
            <w:r w:rsidRPr="004916C2">
              <w:rPr>
                <w:rFonts w:cstheme="minorHAnsi"/>
                <w:color w:val="D9D9D9" w:themeColor="background1" w:themeShade="D9"/>
                <w:sz w:val="22"/>
                <w:szCs w:val="22"/>
              </w:rPr>
              <w:t>report</w:t>
            </w:r>
            <w:proofErr w:type="spellEnd"/>
            <w:r w:rsidRPr="004916C2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was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presented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.</w:t>
            </w:r>
          </w:p>
          <w:p w14:paraId="0FFB8BF2" w14:textId="77777777" w:rsidR="00D1644A" w:rsidRPr="006310DE" w:rsidRDefault="00D1644A" w:rsidP="00720504">
            <w:pPr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D1644A" w:rsidRPr="006840AA" w14:paraId="7CDBB6FE" w14:textId="77777777" w:rsidTr="00C326E9">
        <w:tc>
          <w:tcPr>
            <w:tcW w:w="2050" w:type="dxa"/>
          </w:tcPr>
          <w:p w14:paraId="3810679B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10:00</w:t>
            </w:r>
          </w:p>
          <w:p w14:paraId="686365AB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5. VP/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Treasurer’s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</w:p>
        </w:tc>
        <w:tc>
          <w:tcPr>
            <w:tcW w:w="1041" w:type="dxa"/>
          </w:tcPr>
          <w:p w14:paraId="48405272" w14:textId="77777777" w:rsidR="00D1644A" w:rsidRPr="006471AB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TA</w:t>
            </w:r>
          </w:p>
        </w:tc>
        <w:tc>
          <w:tcPr>
            <w:tcW w:w="5759" w:type="dxa"/>
          </w:tcPr>
          <w:p w14:paraId="66A7CCE2" w14:textId="77777777" w:rsidR="00D1644A" w:rsidRPr="004916C2" w:rsidRDefault="00D1644A" w:rsidP="00720504">
            <w:pPr>
              <w:pStyle w:val="ListParagraph"/>
              <w:ind w:left="0"/>
              <w:rPr>
                <w:rFonts w:cstheme="minorHAnsi"/>
                <w:color w:val="D9D9D9" w:themeColor="background1" w:themeShade="D9"/>
              </w:rPr>
            </w:pPr>
            <w:proofErr w:type="spellStart"/>
            <w:r>
              <w:rPr>
                <w:rFonts w:cstheme="minorHAnsi"/>
                <w:color w:val="D9D9D9" w:themeColor="background1" w:themeShade="D9"/>
              </w:rPr>
              <w:t>The</w:t>
            </w:r>
            <w:proofErr w:type="spellEnd"/>
            <w:r w:rsidRPr="004916C2">
              <w:rPr>
                <w:rFonts w:cstheme="minorHAnsi"/>
                <w:color w:val="D9D9D9" w:themeColor="background1" w:themeShade="D9"/>
              </w:rPr>
              <w:t xml:space="preserve"> VP/</w:t>
            </w:r>
            <w:proofErr w:type="spellStart"/>
            <w:r w:rsidRPr="004916C2">
              <w:rPr>
                <w:rFonts w:cstheme="minorHAnsi"/>
                <w:color w:val="D9D9D9" w:themeColor="background1" w:themeShade="D9"/>
              </w:rPr>
              <w:t>Treasurer’s</w:t>
            </w:r>
            <w:proofErr w:type="spellEnd"/>
            <w:r w:rsidRPr="004916C2">
              <w:rPr>
                <w:rFonts w:cstheme="minorHAnsi"/>
                <w:color w:val="D9D9D9" w:themeColor="background1" w:themeShade="D9"/>
              </w:rPr>
              <w:t xml:space="preserve"> </w:t>
            </w:r>
            <w:proofErr w:type="spellStart"/>
            <w:r w:rsidRPr="004916C2">
              <w:rPr>
                <w:rFonts w:cstheme="minorHAnsi"/>
                <w:color w:val="D9D9D9" w:themeColor="background1" w:themeShade="D9"/>
              </w:rPr>
              <w:t>Report</w:t>
            </w:r>
            <w:proofErr w:type="spellEnd"/>
            <w:r w:rsidRPr="004916C2">
              <w:rPr>
                <w:rFonts w:cstheme="minorHAnsi"/>
                <w:color w:val="D9D9D9" w:themeColor="background1" w:themeShade="D9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</w:rPr>
              <w:t>was</w:t>
            </w:r>
            <w:proofErr w:type="spellEnd"/>
            <w:r>
              <w:rPr>
                <w:rFonts w:cstheme="minorHAnsi"/>
                <w:color w:val="D9D9D9" w:themeColor="background1" w:themeShade="D9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</w:rPr>
              <w:t>presented</w:t>
            </w:r>
            <w:proofErr w:type="spellEnd"/>
            <w:r>
              <w:rPr>
                <w:rFonts w:cstheme="minorHAnsi"/>
                <w:color w:val="D9D9D9" w:themeColor="background1" w:themeShade="D9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</w:rPr>
              <w:t>discussed</w:t>
            </w:r>
            <w:proofErr w:type="spellEnd"/>
            <w:r>
              <w:rPr>
                <w:rFonts w:cstheme="minorHAnsi"/>
                <w:color w:val="D9D9D9" w:themeColor="background1" w:themeShade="D9"/>
              </w:rPr>
              <w:t>.</w:t>
            </w:r>
          </w:p>
          <w:p w14:paraId="1BD95D44" w14:textId="77777777" w:rsidR="00D1644A" w:rsidRPr="004916C2" w:rsidRDefault="00D1644A" w:rsidP="00720504">
            <w:pPr>
              <w:pStyle w:val="ListParagraph"/>
              <w:ind w:left="0"/>
              <w:rPr>
                <w:rFonts w:cstheme="minorHAnsi"/>
                <w:color w:val="D9D9D9" w:themeColor="background1" w:themeShade="D9"/>
              </w:rPr>
            </w:pPr>
          </w:p>
        </w:tc>
      </w:tr>
      <w:tr w:rsidR="00720504" w:rsidRPr="006840AA" w14:paraId="767791DA" w14:textId="77777777" w:rsidTr="00C326E9">
        <w:tc>
          <w:tcPr>
            <w:tcW w:w="2050" w:type="dxa"/>
          </w:tcPr>
          <w:p w14:paraId="726EC373" w14:textId="2485EA37" w:rsidR="00720504" w:rsidRPr="0054050A" w:rsidRDefault="00720504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3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041" w:type="dxa"/>
          </w:tcPr>
          <w:p w14:paraId="1E4D0738" w14:textId="77777777" w:rsidR="00720504" w:rsidRPr="006471AB" w:rsidRDefault="00720504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0C1AAD50" w14:textId="77777777" w:rsidR="00720504" w:rsidRPr="004916C2" w:rsidRDefault="00720504" w:rsidP="00720504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r w:rsidRPr="003C7C2B">
              <w:rPr>
                <w:rFonts w:cstheme="minorHAnsi"/>
                <w:sz w:val="22"/>
                <w:szCs w:val="22"/>
              </w:rPr>
              <w:t>BREAK</w:t>
            </w:r>
          </w:p>
        </w:tc>
      </w:tr>
      <w:tr w:rsidR="00D1644A" w:rsidRPr="006840AA" w14:paraId="7718BDE6" w14:textId="77777777" w:rsidTr="00C326E9">
        <w:tc>
          <w:tcPr>
            <w:tcW w:w="2050" w:type="dxa"/>
          </w:tcPr>
          <w:p w14:paraId="14081E72" w14:textId="12630FFA" w:rsidR="00D1644A" w:rsidRPr="0054050A" w:rsidRDefault="00D1644A" w:rsidP="00720504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0:</w:t>
            </w:r>
            <w:r w:rsidR="00720504">
              <w:rPr>
                <w:rFonts w:cstheme="minorHAnsi"/>
                <w:color w:val="000000" w:themeColor="text1"/>
                <w:sz w:val="22"/>
                <w:szCs w:val="22"/>
              </w:rPr>
              <w:t>5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1684ABBF" w14:textId="4B04149C" w:rsidR="00D1644A" w:rsidRPr="0054050A" w:rsidRDefault="00D1644A" w:rsidP="00720504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6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 w:rsidR="00C326E9">
              <w:rPr>
                <w:rFonts w:cstheme="minorHAnsi"/>
                <w:color w:val="000000" w:themeColor="text1"/>
                <w:sz w:val="22"/>
                <w:szCs w:val="22"/>
              </w:rPr>
              <w:t>STP</w:t>
            </w:r>
          </w:p>
        </w:tc>
        <w:tc>
          <w:tcPr>
            <w:tcW w:w="1041" w:type="dxa"/>
          </w:tcPr>
          <w:p w14:paraId="7ABD77EE" w14:textId="77777777" w:rsidR="00D1644A" w:rsidRPr="006471AB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NB</w:t>
            </w:r>
          </w:p>
          <w:p w14:paraId="51AED27B" w14:textId="77777777" w:rsidR="00D1644A" w:rsidRPr="006471AB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  <w:p w14:paraId="3ACD9D9D" w14:textId="77777777" w:rsidR="00D1644A" w:rsidRPr="006471AB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7D245D35" w14:textId="77777777" w:rsidR="00D1644A" w:rsidRPr="006471AB" w:rsidRDefault="00D1644A" w:rsidP="00720504">
            <w:pPr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report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on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activities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>of</w:t>
            </w:r>
            <w:proofErr w:type="spellEnd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>Science</w:t>
            </w:r>
            <w:proofErr w:type="spellEnd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, </w:t>
            </w:r>
            <w:proofErr w:type="spellStart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>Technology</w:t>
            </w:r>
            <w:proofErr w:type="spellEnd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and </w:t>
            </w:r>
            <w:proofErr w:type="spellStart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>Practice</w:t>
            </w:r>
            <w:proofErr w:type="spellEnd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>Committee</w:t>
            </w:r>
            <w:proofErr w:type="spellEnd"/>
            <w:r w:rsidRPr="006471AB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activities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was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presented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.</w:t>
            </w:r>
          </w:p>
        </w:tc>
      </w:tr>
      <w:tr w:rsidR="00E47426" w:rsidRPr="006840AA" w14:paraId="16FF28F6" w14:textId="77777777" w:rsidTr="00C326E9">
        <w:tc>
          <w:tcPr>
            <w:tcW w:w="2050" w:type="dxa"/>
          </w:tcPr>
          <w:p w14:paraId="57850DC5" w14:textId="0A044ACF" w:rsidR="00E47426" w:rsidRPr="0054050A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:0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5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  </w:t>
            </w:r>
          </w:p>
          <w:p w14:paraId="59374F0D" w14:textId="4610D64E" w:rsidR="00E47426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7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 w:rsidR="00C326E9">
              <w:rPr>
                <w:rFonts w:cstheme="minorHAnsi"/>
                <w:color w:val="000000" w:themeColor="text1"/>
                <w:sz w:val="22"/>
                <w:szCs w:val="22"/>
              </w:rPr>
              <w:t>PS&amp;E</w:t>
            </w:r>
          </w:p>
        </w:tc>
        <w:tc>
          <w:tcPr>
            <w:tcW w:w="1041" w:type="dxa"/>
          </w:tcPr>
          <w:p w14:paraId="72732564" w14:textId="77777777" w:rsidR="00E47426" w:rsidRPr="006840AA" w:rsidRDefault="00E47426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 xml:space="preserve">TE </w:t>
            </w: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br/>
            </w:r>
          </w:p>
          <w:p w14:paraId="39E08E9F" w14:textId="77777777" w:rsidR="00E47426" w:rsidRDefault="00E47426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1261CF21" w14:textId="77777777" w:rsidR="00E47426" w:rsidRPr="006840AA" w:rsidRDefault="00E47426" w:rsidP="00E47426">
            <w:pPr>
              <w:rPr>
                <w:rFonts w:cstheme="minorHAnsi"/>
                <w:i/>
                <w:color w:val="BFBFBF" w:themeColor="background1" w:themeShade="BF"/>
                <w:sz w:val="22"/>
                <w:szCs w:val="22"/>
              </w:rPr>
            </w:pP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report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on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activities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of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Professional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Standards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and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Education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Committee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was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presented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.</w:t>
            </w:r>
          </w:p>
          <w:p w14:paraId="76CC4EFD" w14:textId="77777777" w:rsidR="00E47426" w:rsidRDefault="00E47426" w:rsidP="00E47426">
            <w:pPr>
              <w:widowControl w:val="0"/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E47426" w:rsidRPr="006840AA" w14:paraId="74B9F563" w14:textId="77777777" w:rsidTr="00C326E9">
        <w:tc>
          <w:tcPr>
            <w:tcW w:w="2050" w:type="dxa"/>
          </w:tcPr>
          <w:p w14:paraId="5EE1B38C" w14:textId="7F3F0B63" w:rsidR="00E47426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1: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20</w:t>
            </w:r>
          </w:p>
          <w:p w14:paraId="06BA6D10" w14:textId="0EEEF719" w:rsidR="00E47426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8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 w:rsidR="00C326E9">
              <w:rPr>
                <w:rFonts w:cstheme="minorHAnsi"/>
                <w:color w:val="000000" w:themeColor="text1"/>
                <w:sz w:val="22"/>
                <w:szCs w:val="22"/>
              </w:rPr>
              <w:t>ID</w:t>
            </w:r>
          </w:p>
        </w:tc>
        <w:tc>
          <w:tcPr>
            <w:tcW w:w="1041" w:type="dxa"/>
          </w:tcPr>
          <w:p w14:paraId="38F6C3D2" w14:textId="3B3E3C90" w:rsidR="00E47426" w:rsidRDefault="00E47426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AKG</w:t>
            </w:r>
          </w:p>
        </w:tc>
        <w:tc>
          <w:tcPr>
            <w:tcW w:w="5759" w:type="dxa"/>
          </w:tcPr>
          <w:p w14:paraId="6DC3344A" w14:textId="5DA62997" w:rsidR="00E47426" w:rsidRDefault="00E47426" w:rsidP="00E47426">
            <w:pPr>
              <w:widowControl w:val="0"/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report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on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activities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of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International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Development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Committee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was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presented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discussed</w:t>
            </w:r>
            <w:proofErr w:type="spellEnd"/>
          </w:p>
        </w:tc>
      </w:tr>
      <w:tr w:rsidR="00E47426" w:rsidRPr="006840AA" w14:paraId="4421F772" w14:textId="77777777" w:rsidTr="00C326E9">
        <w:tc>
          <w:tcPr>
            <w:tcW w:w="2050" w:type="dxa"/>
          </w:tcPr>
          <w:p w14:paraId="6D73F106" w14:textId="13AB9396" w:rsidR="00C326E9" w:rsidRDefault="00C326E9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11:35</w:t>
            </w:r>
          </w:p>
          <w:p w14:paraId="78536944" w14:textId="29CB0B0E" w:rsidR="00E47426" w:rsidRPr="0054050A" w:rsidRDefault="00C326E9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9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and discusión: CPR</w:t>
            </w:r>
          </w:p>
        </w:tc>
        <w:tc>
          <w:tcPr>
            <w:tcW w:w="1041" w:type="dxa"/>
          </w:tcPr>
          <w:p w14:paraId="32FA4BB7" w14:textId="36E8EF89" w:rsidR="00E47426" w:rsidRPr="006840AA" w:rsidRDefault="00C326E9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JD</w:t>
            </w:r>
          </w:p>
        </w:tc>
        <w:tc>
          <w:tcPr>
            <w:tcW w:w="5759" w:type="dxa"/>
          </w:tcPr>
          <w:p w14:paraId="3880E6C5" w14:textId="11365009" w:rsidR="00E47426" w:rsidRPr="006840AA" w:rsidRDefault="00C326E9" w:rsidP="00E47426">
            <w:pPr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report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on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activities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C326E9">
              <w:rPr>
                <w:rFonts w:cstheme="minorHAnsi"/>
                <w:color w:val="BFBFBF" w:themeColor="background1" w:themeShade="BF"/>
                <w:sz w:val="22"/>
                <w:szCs w:val="22"/>
              </w:rPr>
              <w:t>Communications</w:t>
            </w:r>
            <w:proofErr w:type="spellEnd"/>
            <w:r w:rsidRPr="00C326E9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and </w:t>
            </w:r>
            <w:proofErr w:type="spellStart"/>
            <w:r w:rsidRPr="00C326E9">
              <w:rPr>
                <w:rFonts w:cstheme="minorHAnsi"/>
                <w:color w:val="BFBFBF" w:themeColor="background1" w:themeShade="BF"/>
                <w:sz w:val="22"/>
                <w:szCs w:val="22"/>
              </w:rPr>
              <w:t>Public</w:t>
            </w:r>
            <w:proofErr w:type="spellEnd"/>
            <w:r w:rsidRPr="00C326E9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C326E9">
              <w:rPr>
                <w:rFonts w:cstheme="minorHAnsi"/>
                <w:color w:val="BFBFBF" w:themeColor="background1" w:themeShade="BF"/>
                <w:sz w:val="22"/>
                <w:szCs w:val="22"/>
              </w:rPr>
              <w:t>Relations</w:t>
            </w:r>
            <w:proofErr w:type="spellEnd"/>
            <w:r w:rsidRPr="00C326E9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C326E9">
              <w:rPr>
                <w:rFonts w:cstheme="minorHAnsi"/>
                <w:color w:val="BFBFBF" w:themeColor="background1" w:themeShade="BF"/>
                <w:sz w:val="22"/>
                <w:szCs w:val="22"/>
              </w:rPr>
              <w:t>Committee</w:t>
            </w:r>
            <w:proofErr w:type="spellEnd"/>
          </w:p>
        </w:tc>
      </w:tr>
      <w:tr w:rsidR="00C326E9" w:rsidRPr="006840AA" w14:paraId="055423D4" w14:textId="77777777" w:rsidTr="00C326E9">
        <w:tc>
          <w:tcPr>
            <w:tcW w:w="2050" w:type="dxa"/>
          </w:tcPr>
          <w:p w14:paraId="39D03A04" w14:textId="77777777" w:rsidR="00C326E9" w:rsidRPr="0054050A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50</w:t>
            </w:r>
          </w:p>
          <w:p w14:paraId="423128E1" w14:textId="0B7B1C37" w:rsidR="00C326E9" w:rsidRPr="0054050A" w:rsidRDefault="00C326E9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10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DP</w:t>
            </w:r>
          </w:p>
        </w:tc>
        <w:tc>
          <w:tcPr>
            <w:tcW w:w="1041" w:type="dxa"/>
          </w:tcPr>
          <w:p w14:paraId="72FA19CD" w14:textId="52F204B4" w:rsidR="00C326E9" w:rsidRPr="006840AA" w:rsidRDefault="00C326E9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  <w:highlight w:val="yellow"/>
              </w:rPr>
            </w:pPr>
            <w:r w:rsidRPr="00823223">
              <w:rPr>
                <w:rFonts w:cstheme="minorHAnsi"/>
                <w:b/>
                <w:sz w:val="22"/>
                <w:szCs w:val="22"/>
              </w:rPr>
              <w:t>EP</w:t>
            </w:r>
          </w:p>
        </w:tc>
        <w:tc>
          <w:tcPr>
            <w:tcW w:w="5759" w:type="dxa"/>
          </w:tcPr>
          <w:p w14:paraId="7FBCB40C" w14:textId="29AB45CF" w:rsidR="00C326E9" w:rsidRPr="006840AA" w:rsidRDefault="00C326E9" w:rsidP="00E47426">
            <w:pPr>
              <w:rPr>
                <w:rFonts w:cstheme="minorHAnsi"/>
                <w:i/>
                <w:color w:val="BFBFBF" w:themeColor="background1" w:themeShade="BF"/>
                <w:sz w:val="22"/>
                <w:szCs w:val="22"/>
                <w:highlight w:val="yellow"/>
              </w:rPr>
            </w:pPr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A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report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on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the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activities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of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the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Development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Promotions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Committee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was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presented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discussed</w:t>
            </w:r>
            <w:proofErr w:type="spellEnd"/>
            <w:r w:rsidRPr="00823223">
              <w:rPr>
                <w:rFonts w:cstheme="minorHAnsi"/>
                <w:color w:val="D9D9D9" w:themeColor="background1" w:themeShade="D9"/>
                <w:sz w:val="22"/>
                <w:szCs w:val="22"/>
              </w:rPr>
              <w:t>.</w:t>
            </w:r>
          </w:p>
        </w:tc>
      </w:tr>
      <w:tr w:rsidR="00C326E9" w:rsidRPr="006840AA" w14:paraId="50172FCF" w14:textId="77777777" w:rsidTr="00C326E9">
        <w:tc>
          <w:tcPr>
            <w:tcW w:w="2050" w:type="dxa"/>
          </w:tcPr>
          <w:p w14:paraId="1DB12D47" w14:textId="75D294F0" w:rsidR="00C326E9" w:rsidRPr="0054050A" w:rsidRDefault="00C326E9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2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5</w:t>
            </w:r>
          </w:p>
          <w:p w14:paraId="07EF2C0C" w14:textId="5B7640DD" w:rsidR="00C326E9" w:rsidRPr="0054050A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11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041" w:type="dxa"/>
          </w:tcPr>
          <w:p w14:paraId="7D798C64" w14:textId="3EBF4367" w:rsidR="00C326E9" w:rsidRPr="006840AA" w:rsidRDefault="00C326E9" w:rsidP="00C326E9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KM</w:t>
            </w:r>
          </w:p>
        </w:tc>
        <w:tc>
          <w:tcPr>
            <w:tcW w:w="5759" w:type="dxa"/>
          </w:tcPr>
          <w:p w14:paraId="1E4E64B6" w14:textId="295CE5A3" w:rsidR="00C326E9" w:rsidRPr="00FC3E3F" w:rsidRDefault="00C326E9" w:rsidP="00C326E9">
            <w:pPr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KM </w:t>
            </w:r>
            <w:proofErr w:type="spellStart"/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>provided</w:t>
            </w:r>
            <w:proofErr w:type="spellEnd"/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a </w:t>
            </w:r>
            <w:proofErr w:type="spellStart"/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>summary</w:t>
            </w:r>
            <w:proofErr w:type="spellEnd"/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>of</w:t>
            </w:r>
            <w:proofErr w:type="spellEnd"/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IEA </w:t>
            </w:r>
            <w:proofErr w:type="spellStart"/>
            <w:r w:rsidRPr="00FC3E3F">
              <w:rPr>
                <w:rFonts w:cstheme="minorHAnsi"/>
                <w:color w:val="BFBFBF" w:themeColor="background1" w:themeShade="BF"/>
                <w:sz w:val="22"/>
                <w:szCs w:val="22"/>
              </w:rPr>
              <w:t>Award</w:t>
            </w: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s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to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be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presented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at IEA2024</w:t>
            </w:r>
          </w:p>
          <w:p w14:paraId="3B0BD5D5" w14:textId="4A89AA13" w:rsidR="00C326E9" w:rsidRPr="006840AA" w:rsidRDefault="00C326E9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</w:tr>
      <w:tr w:rsidR="00C326E9" w:rsidRPr="006840AA" w14:paraId="529B577C" w14:textId="77777777" w:rsidTr="00C326E9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D8DA" w14:textId="5A484FFC" w:rsidR="00C326E9" w:rsidRPr="0054050A" w:rsidRDefault="00C326E9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12:20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CD4A6" w14:textId="03A7EE76" w:rsidR="00C326E9" w:rsidRPr="006471AB" w:rsidRDefault="00C326E9" w:rsidP="00C326E9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LUNCH</w:t>
            </w:r>
          </w:p>
        </w:tc>
        <w:tc>
          <w:tcPr>
            <w:tcW w:w="5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EADF" w14:textId="3D7075AB" w:rsidR="00C326E9" w:rsidRPr="004916C2" w:rsidRDefault="00490F24" w:rsidP="00C326E9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r w:rsidRPr="00490F24">
              <w:rPr>
                <w:rFonts w:cstheme="minorHAnsi"/>
                <w:color w:val="000000" w:themeColor="text1"/>
                <w:sz w:val="22"/>
                <w:szCs w:val="22"/>
              </w:rPr>
              <w:t xml:space="preserve">At </w:t>
            </w:r>
            <w:proofErr w:type="spellStart"/>
            <w:r w:rsidRPr="00490F24">
              <w:rPr>
                <w:rFonts w:cstheme="minorHAnsi"/>
                <w:color w:val="000000" w:themeColor="text1"/>
                <w:sz w:val="22"/>
                <w:szCs w:val="22"/>
              </w:rPr>
              <w:t>venue</w:t>
            </w:r>
            <w:proofErr w:type="spellEnd"/>
          </w:p>
        </w:tc>
      </w:tr>
      <w:tr w:rsidR="00C326E9" w:rsidRPr="006840AA" w14:paraId="45EBAB19" w14:textId="77777777" w:rsidTr="00C326E9">
        <w:tc>
          <w:tcPr>
            <w:tcW w:w="2050" w:type="dxa"/>
          </w:tcPr>
          <w:p w14:paraId="0BB42DC0" w14:textId="019310A6" w:rsidR="00C326E9" w:rsidRPr="00FC3E3F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3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:30</w:t>
            </w:r>
          </w:p>
          <w:p w14:paraId="1A4BD573" w14:textId="6AB3CCBE" w:rsidR="00C326E9" w:rsidRPr="00FC3E3F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 w:rsidR="009E4BDF">
              <w:rPr>
                <w:rFonts w:cstheme="minorHAnsi"/>
                <w:color w:val="000000" w:themeColor="text1"/>
                <w:sz w:val="22"/>
                <w:szCs w:val="22"/>
              </w:rPr>
              <w:t>2</w:t>
            </w:r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</w:p>
          <w:p w14:paraId="29CEB5D4" w14:textId="6A48672E" w:rsidR="00C326E9" w:rsidRPr="0054050A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Standardization</w:t>
            </w:r>
            <w:proofErr w:type="spellEnd"/>
          </w:p>
        </w:tc>
        <w:tc>
          <w:tcPr>
            <w:tcW w:w="1041" w:type="dxa"/>
            <w:shd w:val="clear" w:color="auto" w:fill="auto"/>
          </w:tcPr>
          <w:p w14:paraId="7A224F38" w14:textId="21851F74" w:rsidR="00C326E9" w:rsidRDefault="00C326E9" w:rsidP="00C326E9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</w:rPr>
              <w:t>SF</w:t>
            </w:r>
          </w:p>
        </w:tc>
        <w:tc>
          <w:tcPr>
            <w:tcW w:w="5759" w:type="dxa"/>
          </w:tcPr>
          <w:p w14:paraId="114602F2" w14:textId="448E530D" w:rsidR="00C326E9" w:rsidRDefault="00C326E9" w:rsidP="00C326E9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A reporto n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activities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the</w:t>
            </w:r>
            <w:proofErr w:type="spellEnd"/>
            <w:r w:rsidRPr="00FC3E3F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 w:rsidRPr="00FC3E3F">
              <w:rPr>
                <w:rFonts w:cstheme="minorHAnsi"/>
                <w:color w:val="D9D9D9" w:themeColor="background1" w:themeShade="D9"/>
                <w:sz w:val="22"/>
                <w:szCs w:val="22"/>
              </w:rPr>
              <w:t>Standardization</w:t>
            </w:r>
            <w:proofErr w:type="spellEnd"/>
            <w:r w:rsidRPr="00FC3E3F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ad hoc </w:t>
            </w:r>
            <w:proofErr w:type="spellStart"/>
            <w:r w:rsidRPr="00FC3E3F">
              <w:rPr>
                <w:rFonts w:cstheme="minorHAnsi"/>
                <w:color w:val="D9D9D9" w:themeColor="background1" w:themeShade="D9"/>
                <w:sz w:val="22"/>
                <w:szCs w:val="22"/>
              </w:rPr>
              <w:t>committee</w:t>
            </w:r>
            <w:proofErr w:type="spellEnd"/>
            <w:r w:rsidRPr="00FC3E3F"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was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presented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.</w:t>
            </w:r>
          </w:p>
        </w:tc>
      </w:tr>
      <w:tr w:rsidR="00C326E9" w:rsidRPr="006840AA" w14:paraId="7969DE3D" w14:textId="77777777" w:rsidTr="00C326E9">
        <w:tc>
          <w:tcPr>
            <w:tcW w:w="2050" w:type="dxa"/>
          </w:tcPr>
          <w:p w14:paraId="62EE6071" w14:textId="24D73869" w:rsidR="00C326E9" w:rsidRPr="0054050A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3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45</w:t>
            </w:r>
          </w:p>
          <w:p w14:paraId="26BF8199" w14:textId="5956CA14" w:rsidR="00C326E9" w:rsidRPr="00FC3E3F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 w:rsidR="009E4BDF">
              <w:rPr>
                <w:rFonts w:cstheme="minorHAnsi"/>
                <w:color w:val="000000" w:themeColor="text1"/>
                <w:sz w:val="22"/>
                <w:szCs w:val="22"/>
              </w:rPr>
              <w:t>3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F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oW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041" w:type="dxa"/>
          </w:tcPr>
          <w:p w14:paraId="1BDB9237" w14:textId="7646066B" w:rsidR="00C326E9" w:rsidRPr="00FC3E3F" w:rsidRDefault="00C326E9" w:rsidP="00C326E9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ATH</w:t>
            </w:r>
          </w:p>
        </w:tc>
        <w:tc>
          <w:tcPr>
            <w:tcW w:w="5759" w:type="dxa"/>
          </w:tcPr>
          <w:p w14:paraId="51851455" w14:textId="4AC86357" w:rsidR="00C326E9" w:rsidRPr="0009731F" w:rsidRDefault="00C326E9" w:rsidP="00C326E9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A</w:t>
            </w:r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summary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of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activities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of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the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Future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of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Work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Task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Force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was</w:t>
            </w:r>
            <w:proofErr w:type="spellEnd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presented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discussed</w:t>
            </w:r>
            <w:proofErr w:type="spellEnd"/>
          </w:p>
        </w:tc>
      </w:tr>
      <w:tr w:rsidR="009E4BDF" w:rsidRPr="006840AA" w14:paraId="4EBEFECE" w14:textId="77777777" w:rsidTr="00B00154">
        <w:tc>
          <w:tcPr>
            <w:tcW w:w="2050" w:type="dxa"/>
          </w:tcPr>
          <w:p w14:paraId="2ADD29A4" w14:textId="77777777" w:rsidR="009E4BDF" w:rsidRPr="0054050A" w:rsidRDefault="009E4BDF" w:rsidP="009E4BDF">
            <w:pPr>
              <w:widowControl w:val="0"/>
              <w:ind w:right="-105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14:00</w:t>
            </w:r>
          </w:p>
          <w:p w14:paraId="01933174" w14:textId="39C21BCC" w:rsidR="009E4BDF" w:rsidRPr="0054050A" w:rsidRDefault="009E4BDF" w:rsidP="009E4BDF">
            <w:pPr>
              <w:widowControl w:val="0"/>
              <w:ind w:right="-105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4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ICT</w:t>
            </w:r>
          </w:p>
          <w:p w14:paraId="2CC41F05" w14:textId="77777777" w:rsidR="009E4BDF" w:rsidRPr="0054050A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041" w:type="dxa"/>
          </w:tcPr>
          <w:p w14:paraId="57EAB6CE" w14:textId="77777777" w:rsidR="009E4BDF" w:rsidRDefault="009E4BDF" w:rsidP="009E4BDF">
            <w:pPr>
              <w:ind w:right="-105"/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 w:rsidRPr="006840AA">
              <w:rPr>
                <w:rFonts w:cstheme="minorHAnsi"/>
                <w:b/>
                <w:color w:val="000000" w:themeColor="text1"/>
                <w:sz w:val="22"/>
                <w:szCs w:val="22"/>
              </w:rPr>
              <w:t>TK</w:t>
            </w:r>
          </w:p>
          <w:p w14:paraId="6273E582" w14:textId="77777777" w:rsidR="009E4BDF" w:rsidRPr="006840AA" w:rsidRDefault="009E4BDF" w:rsidP="009E4BDF">
            <w:pPr>
              <w:ind w:right="-105"/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  <w:p w14:paraId="7AE6E0D9" w14:textId="77777777" w:rsidR="009E4BDF" w:rsidRPr="006840AA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1338A2EB" w14:textId="2EAF108A" w:rsidR="009E4BDF" w:rsidRPr="006840AA" w:rsidRDefault="009E4BDF" w:rsidP="009E4BDF">
            <w:pPr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TK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provided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a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summary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of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Information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and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Communication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Technology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activities</w:t>
            </w:r>
            <w:proofErr w:type="spellEnd"/>
          </w:p>
          <w:p w14:paraId="064CE377" w14:textId="77777777" w:rsidR="009E4BDF" w:rsidRPr="006840AA" w:rsidRDefault="009E4BDF" w:rsidP="009E4BDF">
            <w:pPr>
              <w:ind w:left="-104"/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9E4BDF" w:rsidRPr="006840AA" w14:paraId="520CED95" w14:textId="77777777" w:rsidTr="00C326E9">
        <w:tc>
          <w:tcPr>
            <w:tcW w:w="2050" w:type="dxa"/>
          </w:tcPr>
          <w:p w14:paraId="6580D832" w14:textId="06A282DA" w:rsidR="009E4BDF" w:rsidRPr="0054050A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14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15</w:t>
            </w:r>
          </w:p>
          <w:p w14:paraId="7A6B2B9E" w14:textId="12B4E8BF" w:rsidR="009E4BDF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5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SDI</w:t>
            </w:r>
          </w:p>
        </w:tc>
        <w:tc>
          <w:tcPr>
            <w:tcW w:w="1041" w:type="dxa"/>
          </w:tcPr>
          <w:p w14:paraId="34AB5E61" w14:textId="77777777" w:rsidR="009E4BDF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ATO</w:t>
            </w:r>
          </w:p>
          <w:p w14:paraId="7C755909" w14:textId="4151A2E1" w:rsidR="009E4BDF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645255B8" w14:textId="4410B42B" w:rsidR="009E4BDF" w:rsidRPr="004916C2" w:rsidRDefault="009E4BDF" w:rsidP="009E4BDF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ATO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provided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summary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development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implementation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 </w:t>
            </w:r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 xml:space="preserve">IEA </w:t>
            </w: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strategy</w:t>
            </w:r>
            <w:proofErr w:type="spellEnd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.</w:t>
            </w:r>
          </w:p>
          <w:p w14:paraId="3CE5AC39" w14:textId="77777777" w:rsidR="009E4BDF" w:rsidRDefault="009E4BDF" w:rsidP="009E4BDF">
            <w:pPr>
              <w:ind w:left="-104"/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9E4BDF" w:rsidRPr="006840AA" w14:paraId="1E63940C" w14:textId="77777777" w:rsidTr="00C326E9">
        <w:tc>
          <w:tcPr>
            <w:tcW w:w="2050" w:type="dxa"/>
          </w:tcPr>
          <w:p w14:paraId="781B666C" w14:textId="3CA5FDFA" w:rsidR="009E4BDF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14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:30</w:t>
            </w:r>
          </w:p>
          <w:p w14:paraId="56A09047" w14:textId="5DF6CE0D" w:rsidR="009E4BDF" w:rsidRPr="0054050A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6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: IEA202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041" w:type="dxa"/>
          </w:tcPr>
          <w:p w14:paraId="115D52EA" w14:textId="77777777" w:rsidR="009E4BDF" w:rsidRPr="006840AA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MHY</w:t>
            </w:r>
          </w:p>
          <w:p w14:paraId="68CBDAAB" w14:textId="249C0AF6" w:rsidR="009E4BDF" w:rsidRPr="006840AA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4B6BF9AC" w14:textId="607864EE" w:rsidR="009E4BDF" w:rsidRPr="006840AA" w:rsidRDefault="009E4BDF" w:rsidP="00490F24">
            <w:pPr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MHY</w:t>
            </w:r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provided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presentation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on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IEA 202</w:t>
            </w:r>
            <w:r>
              <w:rPr>
                <w:rFonts w:cstheme="minorHAnsi"/>
                <w:color w:val="BFBFBF" w:themeColor="background1" w:themeShade="BF"/>
                <w:sz w:val="22"/>
                <w:szCs w:val="22"/>
              </w:rPr>
              <w:t>4</w:t>
            </w:r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Congress</w:t>
            </w:r>
            <w:proofErr w:type="spellEnd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color w:val="BFBFBF" w:themeColor="background1" w:themeShade="BF"/>
                <w:sz w:val="22"/>
                <w:szCs w:val="22"/>
              </w:rPr>
              <w:t>preparations</w:t>
            </w:r>
            <w:proofErr w:type="spellEnd"/>
          </w:p>
          <w:p w14:paraId="6F90BB05" w14:textId="4442A2CA" w:rsidR="009E4BDF" w:rsidRPr="006840AA" w:rsidRDefault="009E4BDF" w:rsidP="009E4BDF">
            <w:pPr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9E4BDF" w:rsidRPr="006840AA" w14:paraId="156D055A" w14:textId="77777777" w:rsidTr="00C326E9">
        <w:tc>
          <w:tcPr>
            <w:tcW w:w="2050" w:type="dxa"/>
          </w:tcPr>
          <w:p w14:paraId="457C41A2" w14:textId="77777777" w:rsidR="009E4BDF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14:45</w:t>
            </w:r>
          </w:p>
          <w:p w14:paraId="3439AFA2" w14:textId="7E597E90" w:rsidR="009E4BDF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17.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Planning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041" w:type="dxa"/>
          </w:tcPr>
          <w:p w14:paraId="2413BAE3" w14:textId="087C085D" w:rsidR="009E4BDF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</w:rPr>
              <w:t>MG</w:t>
            </w:r>
          </w:p>
        </w:tc>
        <w:tc>
          <w:tcPr>
            <w:tcW w:w="5759" w:type="dxa"/>
          </w:tcPr>
          <w:p w14:paraId="23F5528F" w14:textId="42A67FE9" w:rsidR="009E4BDF" w:rsidRDefault="009E4BDF" w:rsidP="00490F24">
            <w:pPr>
              <w:ind w:left="61"/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  <w:proofErr w:type="spellStart"/>
            <w:r w:rsidRPr="00DD4214">
              <w:rPr>
                <w:rFonts w:cstheme="minorHAnsi"/>
                <w:color w:val="000000" w:themeColor="text1"/>
                <w:sz w:val="22"/>
                <w:szCs w:val="22"/>
              </w:rPr>
              <w:t>Preparations</w:t>
            </w:r>
            <w:proofErr w:type="spellEnd"/>
            <w:r w:rsidRPr="00DD421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D4214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DD4214">
              <w:rPr>
                <w:rFonts w:cstheme="minorHAnsi"/>
                <w:color w:val="000000" w:themeColor="text1"/>
                <w:sz w:val="22"/>
                <w:szCs w:val="22"/>
              </w:rPr>
              <w:t xml:space="preserve"> Council meeting 2024</w:t>
            </w:r>
          </w:p>
        </w:tc>
      </w:tr>
    </w:tbl>
    <w:p w14:paraId="482EBC6B" w14:textId="77777777" w:rsidR="00D1644A" w:rsidRPr="006840AA" w:rsidRDefault="00D1644A" w:rsidP="00D1644A">
      <w:pPr>
        <w:rPr>
          <w:rFonts w:cstheme="minorHAnsi"/>
          <w:sz w:val="22"/>
          <w:szCs w:val="22"/>
        </w:rPr>
      </w:pP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4"/>
        <w:gridCol w:w="1080"/>
        <w:gridCol w:w="5846"/>
      </w:tblGrid>
      <w:tr w:rsidR="009E4BDF" w:rsidRPr="006840AA" w14:paraId="6534D1D6" w14:textId="77777777" w:rsidTr="00151C97">
        <w:tc>
          <w:tcPr>
            <w:tcW w:w="1924" w:type="dxa"/>
          </w:tcPr>
          <w:p w14:paraId="3CB26203" w14:textId="3A2F383B" w:rsidR="009E4BDF" w:rsidRPr="0054050A" w:rsidRDefault="009E4BDF" w:rsidP="00151C97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5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00</w:t>
            </w:r>
          </w:p>
          <w:p w14:paraId="2266E5E2" w14:textId="3857A367" w:rsidR="009E4BDF" w:rsidRPr="0054050A" w:rsidRDefault="009E4BDF" w:rsidP="00151C97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18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Any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other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business</w:t>
            </w:r>
            <w:proofErr w:type="spellEnd"/>
          </w:p>
        </w:tc>
        <w:tc>
          <w:tcPr>
            <w:tcW w:w="1080" w:type="dxa"/>
          </w:tcPr>
          <w:p w14:paraId="608DCBF1" w14:textId="77777777" w:rsidR="009E4BDF" w:rsidRPr="006840AA" w:rsidRDefault="009E4BDF" w:rsidP="00151C97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 xml:space="preserve">JOG </w:t>
            </w:r>
          </w:p>
        </w:tc>
        <w:tc>
          <w:tcPr>
            <w:tcW w:w="5846" w:type="dxa"/>
          </w:tcPr>
          <w:p w14:paraId="3AD5C946" w14:textId="55C24EAE" w:rsidR="009E4BDF" w:rsidRPr="007D3DD5" w:rsidRDefault="00490F24" w:rsidP="00151C97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T</w:t>
            </w:r>
            <w:commentRangeStart w:id="2"/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hanks</w:t>
            </w:r>
            <w:commentRangeEnd w:id="2"/>
            <w:proofErr w:type="spellEnd"/>
            <w:r>
              <w:rPr>
                <w:rStyle w:val="CommentReference"/>
              </w:rPr>
              <w:commentReference w:id="2"/>
            </w:r>
            <w:r w:rsidR="009E4BDF" w:rsidRPr="004916C2">
              <w:rPr>
                <w:rFonts w:cstheme="minorHAnsi"/>
                <w:color w:val="D9D9D9" w:themeColor="background1" w:themeShade="D9"/>
                <w:sz w:val="22"/>
                <w:szCs w:val="22"/>
              </w:rPr>
              <w:br/>
            </w:r>
          </w:p>
          <w:p w14:paraId="36974B69" w14:textId="77777777" w:rsidR="009E4BDF" w:rsidRPr="004916C2" w:rsidRDefault="009E4BDF" w:rsidP="00151C97">
            <w:pPr>
              <w:rPr>
                <w:rFonts w:cstheme="minorHAnsi"/>
                <w:color w:val="D9D9D9" w:themeColor="background1" w:themeShade="D9"/>
                <w:sz w:val="22"/>
                <w:szCs w:val="22"/>
                <w:highlight w:val="cyan"/>
              </w:rPr>
            </w:pPr>
          </w:p>
        </w:tc>
      </w:tr>
    </w:tbl>
    <w:p w14:paraId="2A032A4E" w14:textId="77777777" w:rsidR="00D1644A" w:rsidRDefault="00D1644A" w:rsidP="00D1644A">
      <w:pPr>
        <w:rPr>
          <w:rFonts w:ascii="Roboto" w:hAnsi="Roboto"/>
          <w:color w:val="70757A"/>
          <w:spacing w:val="3"/>
          <w:sz w:val="21"/>
          <w:szCs w:val="21"/>
        </w:rPr>
      </w:pPr>
    </w:p>
    <w:p w14:paraId="3C1518C4" w14:textId="26576BD5" w:rsidR="00D1644A" w:rsidRDefault="00E47426" w:rsidP="00D1644A">
      <w:r>
        <w:rPr>
          <w:rFonts w:cstheme="minorHAnsi"/>
          <w:color w:val="000000" w:themeColor="text1"/>
          <w:sz w:val="22"/>
          <w:szCs w:val="22"/>
        </w:rPr>
        <w:br w:type="textWrapping" w:clear="all"/>
        <w:t>1</w:t>
      </w:r>
      <w:r w:rsidR="009E4BDF">
        <w:rPr>
          <w:rFonts w:cstheme="minorHAnsi"/>
          <w:color w:val="000000" w:themeColor="text1"/>
          <w:sz w:val="22"/>
          <w:szCs w:val="22"/>
        </w:rPr>
        <w:t>8:</w:t>
      </w:r>
      <w:r>
        <w:rPr>
          <w:rFonts w:cstheme="minorHAnsi"/>
          <w:color w:val="000000" w:themeColor="text1"/>
          <w:sz w:val="22"/>
          <w:szCs w:val="22"/>
        </w:rPr>
        <w:t>00</w:t>
      </w:r>
      <w:r w:rsidRPr="00314D99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Dinner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hosted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by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IEA</w:t>
      </w:r>
    </w:p>
    <w:p w14:paraId="1063F70A" w14:textId="77777777" w:rsidR="00D1644A" w:rsidRPr="00ED0DA2" w:rsidRDefault="00D1644A" w:rsidP="00D1644A">
      <w:pPr>
        <w:rPr>
          <w:rFonts w:cstheme="minorHAnsi"/>
        </w:rPr>
      </w:pPr>
      <w:r w:rsidRPr="00ED0DA2">
        <w:rPr>
          <w:rStyle w:val="apple-converted-space"/>
          <w:rFonts w:cstheme="minorHAnsi"/>
          <w:color w:val="70757A"/>
          <w:spacing w:val="3"/>
          <w:sz w:val="21"/>
          <w:szCs w:val="21"/>
        </w:rPr>
        <w:br/>
      </w:r>
    </w:p>
    <w:p w14:paraId="6608FA52" w14:textId="77777777" w:rsidR="00D1644A" w:rsidRDefault="00D1644A" w:rsidP="00D1644A">
      <w:pPr>
        <w:rPr>
          <w:rFonts w:cstheme="minorHAnsi"/>
          <w:color w:val="BFBFBF" w:themeColor="background1" w:themeShade="BF"/>
          <w:sz w:val="22"/>
          <w:szCs w:val="22"/>
        </w:rPr>
      </w:pPr>
    </w:p>
    <w:p w14:paraId="32570B01" w14:textId="017804C5" w:rsidR="000942CB" w:rsidRDefault="00D1644A" w:rsidP="00D1644A"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1</w:t>
      </w:r>
      <w:r>
        <w:rPr>
          <w:rFonts w:cstheme="minorHAnsi"/>
          <w:color w:val="000000" w:themeColor="text1"/>
          <w:sz w:val="22"/>
          <w:szCs w:val="22"/>
        </w:rPr>
        <w:t>.</w:t>
      </w:r>
      <w:r w:rsidRPr="00160048">
        <w:rPr>
          <w:rFonts w:cstheme="minorHAnsi"/>
          <w:color w:val="000000" w:themeColor="text1"/>
          <w:sz w:val="22"/>
          <w:szCs w:val="22"/>
        </w:rPr>
        <w:t xml:space="preserve"> Minutes </w:t>
      </w: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of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last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EC meeting</w:t>
      </w:r>
    </w:p>
    <w:sectPr w:rsidR="000942CB" w:rsidSect="00720504">
      <w:foot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maggie_graf" w:date="2024-07-21T19:14:00Z" w:initials="MOU">
    <w:p w14:paraId="697322BF" w14:textId="77777777" w:rsidR="00D1644A" w:rsidRDefault="00D1644A" w:rsidP="00D1644A">
      <w:r>
        <w:rPr>
          <w:rStyle w:val="CommentReference"/>
        </w:rPr>
        <w:annotationRef/>
      </w:r>
      <w:r>
        <w:rPr>
          <w:color w:val="000000"/>
          <w:sz w:val="20"/>
          <w:szCs w:val="20"/>
        </w:rPr>
        <w:t>@Myung. Please inform if this is not right</w:t>
      </w:r>
    </w:p>
  </w:comment>
  <w:comment w:id="1" w:author="maggie_graf" w:date="2024-07-21T20:05:00Z" w:initials="MOU">
    <w:p w14:paraId="1A515170" w14:textId="77777777" w:rsidR="00490F24" w:rsidRDefault="00490F24" w:rsidP="00490F24">
      <w:r>
        <w:rPr>
          <w:rStyle w:val="CommentReference"/>
        </w:rPr>
        <w:annotationRef/>
      </w:r>
      <w:r>
        <w:rPr>
          <w:sz w:val="20"/>
          <w:szCs w:val="20"/>
        </w:rPr>
        <w:t>Should give you all time to go for a run, a swim or recover from jet lag a bit. :-), also for Jono to arrive.</w:t>
      </w:r>
    </w:p>
  </w:comment>
  <w:comment w:id="2" w:author="maggie_graf" w:date="2024-07-21T20:05:00Z" w:initials="MOU">
    <w:p w14:paraId="5F8EC359" w14:textId="77777777" w:rsidR="00490F24" w:rsidRDefault="00490F24" w:rsidP="00490F24">
      <w:r>
        <w:rPr>
          <w:rStyle w:val="CommentReference"/>
        </w:rPr>
        <w:annotationRef/>
      </w:r>
      <w:r>
        <w:rPr>
          <w:sz w:val="20"/>
          <w:szCs w:val="20"/>
        </w:rPr>
        <w:t>It is going to be a very busy time for us all so let’s break early and get a bit of rest or preparation.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97322BF" w15:done="0"/>
  <w15:commentEx w15:paraId="1A515170" w15:done="0"/>
  <w15:commentEx w15:paraId="5F8EC35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F736BD4" w16cex:dateUtc="2024-07-21T17:14:00Z"/>
  <w16cex:commentExtensible w16cex:durableId="3301C3E0" w16cex:dateUtc="2024-07-21T18:05:00Z"/>
  <w16cex:commentExtensible w16cex:durableId="428E8F02" w16cex:dateUtc="2024-07-21T18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97322BF" w16cid:durableId="3F736BD4"/>
  <w16cid:commentId w16cid:paraId="1A515170" w16cid:durableId="3301C3E0"/>
  <w16cid:commentId w16cid:paraId="5F8EC359" w16cid:durableId="428E8F0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53D141" w14:textId="77777777" w:rsidR="001617FC" w:rsidRDefault="001617FC" w:rsidP="006F091D">
      <w:r>
        <w:separator/>
      </w:r>
    </w:p>
  </w:endnote>
  <w:endnote w:type="continuationSeparator" w:id="0">
    <w:p w14:paraId="1E3E7154" w14:textId="77777777" w:rsidR="001617FC" w:rsidRDefault="001617FC" w:rsidP="006F0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ato Black">
    <w:altName w:val="Lato Black"/>
    <w:panose1 w:val="020F0A02020204030203"/>
    <w:charset w:val="4D"/>
    <w:family w:val="swiss"/>
    <w:pitch w:val="variable"/>
    <w:sig w:usb0="800000AF" w:usb1="4000604A" w:usb2="00000000" w:usb3="00000000" w:csb0="00000093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DDBEB" w14:textId="3A7A2825" w:rsidR="006F091D" w:rsidRPr="00720504" w:rsidRDefault="00720504" w:rsidP="006F091D">
    <w:pPr>
      <w:pStyle w:val="Footer"/>
      <w:rPr>
        <w:sz w:val="16"/>
        <w:szCs w:val="16"/>
      </w:rPr>
    </w:pPr>
    <w:r>
      <w:rPr>
        <w:sz w:val="16"/>
        <w:szCs w:val="16"/>
      </w:rPr>
      <w:t xml:space="preserve">EC Meeting </w:t>
    </w:r>
    <w:proofErr w:type="spellStart"/>
    <w:r>
      <w:rPr>
        <w:sz w:val="16"/>
        <w:szCs w:val="16"/>
      </w:rPr>
      <w:t>Jeju</w:t>
    </w:r>
    <w:proofErr w:type="spellEnd"/>
    <w:r>
      <w:rPr>
        <w:sz w:val="16"/>
        <w:szCs w:val="16"/>
      </w:rPr>
      <w:t xml:space="preserve"> 2024</w:t>
    </w:r>
    <w:r w:rsidR="006F091D">
      <w:rPr>
        <w:sz w:val="16"/>
        <w:szCs w:val="16"/>
      </w:rPr>
      <w:t>/</w:t>
    </w:r>
    <w:r w:rsidR="006F091D" w:rsidRPr="000E6705">
      <w:rPr>
        <w:rFonts w:ascii="Times New Roman" w:hAnsi="Times New Roman"/>
        <w:sz w:val="16"/>
        <w:szCs w:val="16"/>
        <w:lang w:val="en-GB"/>
      </w:rPr>
      <w:t xml:space="preserve">Created on </w:t>
    </w:r>
    <w:r w:rsidR="006F091D">
      <w:rPr>
        <w:rFonts w:ascii="Times New Roman" w:hAnsi="Times New Roman"/>
        <w:sz w:val="16"/>
        <w:szCs w:val="16"/>
        <w:lang w:val="en-GB"/>
      </w:rPr>
      <w:t xml:space="preserve"> </w:t>
    </w:r>
    <w:r w:rsidR="006F091D">
      <w:rPr>
        <w:rFonts w:ascii="Times New Roman" w:hAnsi="Times New Roman"/>
        <w:sz w:val="16"/>
        <w:szCs w:val="16"/>
        <w:lang w:val="en-GB"/>
      </w:rPr>
      <w:fldChar w:fldCharType="begin"/>
    </w:r>
    <w:r w:rsidR="006F091D">
      <w:rPr>
        <w:rFonts w:ascii="Times New Roman" w:hAnsi="Times New Roman"/>
        <w:sz w:val="16"/>
        <w:szCs w:val="16"/>
        <w:lang w:val="en-GB"/>
      </w:rPr>
      <w:instrText xml:space="preserve"> CREATEDATE  \* MERGEFORMAT </w:instrText>
    </w:r>
    <w:r w:rsidR="006F091D">
      <w:rPr>
        <w:rFonts w:ascii="Times New Roman" w:hAnsi="Times New Roman"/>
        <w:sz w:val="16"/>
        <w:szCs w:val="16"/>
        <w:lang w:val="en-GB"/>
      </w:rPr>
      <w:fldChar w:fldCharType="separate"/>
    </w:r>
    <w:r w:rsidR="00C55391">
      <w:rPr>
        <w:rFonts w:ascii="Times New Roman" w:hAnsi="Times New Roman"/>
        <w:noProof/>
        <w:sz w:val="16"/>
        <w:szCs w:val="16"/>
        <w:lang w:val="en-GB"/>
      </w:rPr>
      <w:t>21/07/2024 19:07:00</w:t>
    </w:r>
    <w:r w:rsidR="006F091D">
      <w:rPr>
        <w:rFonts w:ascii="Times New Roman" w:hAnsi="Times New Roman"/>
        <w:sz w:val="16"/>
        <w:szCs w:val="16"/>
        <w:lang w:val="en-GB"/>
      </w:rPr>
      <w:fldChar w:fldCharType="end"/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 w:rsidRPr="00D26CD3">
      <w:rPr>
        <w:rFonts w:ascii="Times New Roman" w:hAnsi="Times New Roman"/>
        <w:sz w:val="16"/>
        <w:szCs w:val="16"/>
        <w:lang w:val="en-GB"/>
      </w:rPr>
      <w:t xml:space="preserve">Page 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="006F091D" w:rsidRPr="00D26CD3">
      <w:rPr>
        <w:rFonts w:ascii="Times New Roman" w:hAnsi="Times New Roman"/>
        <w:sz w:val="16"/>
        <w:szCs w:val="16"/>
        <w:lang w:val="en-GB"/>
      </w:rPr>
      <w:instrText xml:space="preserve"> PAGE </w:instrTex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separate"/>
    </w:r>
    <w:r w:rsidR="006F091D">
      <w:rPr>
        <w:rFonts w:ascii="Times New Roman" w:hAnsi="Times New Roman"/>
        <w:sz w:val="16"/>
        <w:szCs w:val="16"/>
        <w:lang w:val="en-GB"/>
      </w:rPr>
      <w:t>2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end"/>
    </w:r>
    <w:r w:rsidR="006F091D" w:rsidRPr="00D26CD3">
      <w:rPr>
        <w:rFonts w:ascii="Times New Roman" w:hAnsi="Times New Roman"/>
        <w:sz w:val="16"/>
        <w:szCs w:val="16"/>
        <w:lang w:val="en-GB"/>
      </w:rPr>
      <w:t xml:space="preserve"> of 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="006F091D" w:rsidRPr="00D26CD3">
      <w:rPr>
        <w:rFonts w:ascii="Times New Roman" w:hAnsi="Times New Roman"/>
        <w:sz w:val="16"/>
        <w:szCs w:val="16"/>
        <w:lang w:val="en-GB"/>
      </w:rPr>
      <w:instrText xml:space="preserve"> NUMPAGES </w:instrTex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separate"/>
    </w:r>
    <w:r w:rsidR="006F091D">
      <w:rPr>
        <w:rFonts w:ascii="Times New Roman" w:hAnsi="Times New Roman"/>
        <w:sz w:val="16"/>
        <w:szCs w:val="16"/>
        <w:lang w:val="en-GB"/>
      </w:rPr>
      <w:t>6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end"/>
    </w:r>
  </w:p>
  <w:p w14:paraId="0E5A9234" w14:textId="77777777" w:rsidR="006F091D" w:rsidRPr="00720504" w:rsidRDefault="006F09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C099C" w14:textId="77777777" w:rsidR="001617FC" w:rsidRDefault="001617FC" w:rsidP="006F091D">
      <w:r>
        <w:separator/>
      </w:r>
    </w:p>
  </w:footnote>
  <w:footnote w:type="continuationSeparator" w:id="0">
    <w:p w14:paraId="447D032E" w14:textId="77777777" w:rsidR="001617FC" w:rsidRDefault="001617FC" w:rsidP="006F0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96B94" w14:textId="4BD6D079" w:rsidR="00720504" w:rsidRDefault="0072050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088A9A" wp14:editId="176032C1">
          <wp:simplePos x="0" y="0"/>
          <wp:positionH relativeFrom="column">
            <wp:posOffset>-1143315</wp:posOffset>
          </wp:positionH>
          <wp:positionV relativeFrom="paragraph">
            <wp:posOffset>-520891</wp:posOffset>
          </wp:positionV>
          <wp:extent cx="7774788" cy="1612490"/>
          <wp:effectExtent l="0" t="0" r="0" b="635"/>
          <wp:wrapTopAndBottom/>
          <wp:docPr id="54" name="Imagen 54" descr="A white background with black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n 54" descr="A white background with black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4788" cy="161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7D44AD"/>
    <w:multiLevelType w:val="hybridMultilevel"/>
    <w:tmpl w:val="4CFE28D8"/>
    <w:lvl w:ilvl="0" w:tplc="1B3079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B0AA6"/>
    <w:multiLevelType w:val="hybridMultilevel"/>
    <w:tmpl w:val="61BAB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225393">
    <w:abstractNumId w:val="0"/>
  </w:num>
  <w:num w:numId="2" w16cid:durableId="37258396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aggie_graf">
    <w15:presenceInfo w15:providerId="AD" w15:userId="S::maggie.graf@fastmail.com::a45495ec-0427-45b8-8f77-9b571fb7858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25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91"/>
    <w:rsid w:val="000942CB"/>
    <w:rsid w:val="000C0BAB"/>
    <w:rsid w:val="001617FC"/>
    <w:rsid w:val="003634DB"/>
    <w:rsid w:val="00482742"/>
    <w:rsid w:val="00490F24"/>
    <w:rsid w:val="006F091D"/>
    <w:rsid w:val="007065D0"/>
    <w:rsid w:val="00720504"/>
    <w:rsid w:val="008573A7"/>
    <w:rsid w:val="008635C0"/>
    <w:rsid w:val="009E4BDF"/>
    <w:rsid w:val="00C326E9"/>
    <w:rsid w:val="00C35F7B"/>
    <w:rsid w:val="00C55391"/>
    <w:rsid w:val="00D1644A"/>
    <w:rsid w:val="00E47426"/>
    <w:rsid w:val="00FE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E30A4"/>
  <w15:chartTrackingRefBased/>
  <w15:docId w15:val="{3EF09FAF-5285-1D4E-B1E3-B911F7BF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091D"/>
    <w:rPr>
      <w:lang w:val="es-C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9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9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9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9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9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9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9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9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9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9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9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9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9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9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91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091D"/>
  </w:style>
  <w:style w:type="paragraph" w:styleId="Footer">
    <w:name w:val="footer"/>
    <w:basedOn w:val="Normal"/>
    <w:link w:val="FooterCh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091D"/>
  </w:style>
  <w:style w:type="paragraph" w:customStyle="1" w:styleId="Headline">
    <w:name w:val="Headline"/>
    <w:basedOn w:val="Normal"/>
    <w:qFormat/>
    <w:rsid w:val="006F091D"/>
    <w:rPr>
      <w:rFonts w:ascii="Lato Black" w:hAnsi="Lato Black"/>
      <w:b/>
      <w:bCs/>
      <w:color w:val="00A6A8"/>
      <w:sz w:val="46"/>
      <w:szCs w:val="46"/>
      <w:lang w:val="en-US"/>
    </w:rPr>
  </w:style>
  <w:style w:type="paragraph" w:customStyle="1" w:styleId="Subhead">
    <w:name w:val="Subhead"/>
    <w:basedOn w:val="Normal"/>
    <w:qFormat/>
    <w:rsid w:val="006F091D"/>
    <w:rPr>
      <w:rFonts w:ascii="Lato" w:hAnsi="Lato"/>
      <w:b/>
      <w:bCs/>
      <w:color w:val="E87A05"/>
      <w:sz w:val="32"/>
      <w:szCs w:val="32"/>
      <w:lang w:val="en-US"/>
    </w:rPr>
  </w:style>
  <w:style w:type="character" w:customStyle="1" w:styleId="apple-converted-space">
    <w:name w:val="apple-converted-space"/>
    <w:basedOn w:val="DefaultParagraphFont"/>
    <w:rsid w:val="00D1644A"/>
  </w:style>
  <w:style w:type="character" w:styleId="CommentReference">
    <w:name w:val="annotation reference"/>
    <w:basedOn w:val="DefaultParagraphFont"/>
    <w:uiPriority w:val="99"/>
    <w:semiHidden/>
    <w:unhideWhenUsed/>
    <w:rsid w:val="00D164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64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644A"/>
    <w:rPr>
      <w:sz w:val="20"/>
      <w:szCs w:val="20"/>
      <w:lang w:val="es-C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64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644A"/>
    <w:rPr>
      <w:b/>
      <w:bCs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garetgraf/Documents/IEA%20/Corporate%20Image%20/00%20Templates/IEA%20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IEA Document.dotx</Template>
  <TotalTime>57</TotalTime>
  <Pages>3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maggie_graf</cp:lastModifiedBy>
  <cp:revision>2</cp:revision>
  <dcterms:created xsi:type="dcterms:W3CDTF">2024-07-21T17:07:00Z</dcterms:created>
  <dcterms:modified xsi:type="dcterms:W3CDTF">2024-07-21T18:06:00Z</dcterms:modified>
</cp:coreProperties>
</file>