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3B5AB793" w:rsidR="00E227A5" w:rsidRPr="000D15BF" w:rsidRDefault="002333A7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Put the </w:t>
      </w:r>
      <w:r w:rsid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n</w:t>
      </w:r>
      <w:r w:rsidR="00276F7A"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ame of 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your </w:t>
      </w:r>
      <w:r w:rsidR="00261950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network</w:t>
      </w:r>
      <w:r w:rsidRPr="00B81DE8"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 xml:space="preserve"> here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0D15BF" w14:paraId="3347DE26" w14:textId="77777777" w:rsidTr="000D15BF">
        <w:tc>
          <w:tcPr>
            <w:tcW w:w="2694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1086B276" w14:textId="724EF7C1" w:rsidR="00276F7A" w:rsidRPr="000D15BF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President’s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Name - Email</w:t>
            </w:r>
          </w:p>
          <w:p w14:paraId="64D8027A" w14:textId="1DE360E6" w:rsidR="009501CE" w:rsidRPr="000D15BF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Secretary’s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Name – Email</w:t>
            </w:r>
          </w:p>
          <w:p w14:paraId="77AFE84F" w14:textId="316EA52B" w:rsidR="009501CE" w:rsidRPr="000D15BF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Treasurer’s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Name – Email</w:t>
            </w:r>
          </w:p>
          <w:p w14:paraId="7366368E" w14:textId="1D68AC6A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0D15BF" w14:paraId="7D76FDC0" w14:textId="77777777" w:rsidTr="000D15BF">
        <w:tc>
          <w:tcPr>
            <w:tcW w:w="2694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5151215C" w:rsidR="00276F7A" w:rsidRPr="000D15BF" w:rsidRDefault="008720FE" w:rsidP="006B3073">
            <w:pPr>
              <w:rPr>
                <w:rFonts w:ascii="Lato" w:hAnsi="Lato" w:cs="Arial-BoldMT"/>
                <w:color w:val="A6A6A6" w:themeColor="background1" w:themeShade="A6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Representative’s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Name – E</w:t>
            </w:r>
            <w:r w:rsidR="00FA63D1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mail</w:t>
            </w: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60B0F061" w:rsidR="00276F7A" w:rsidRPr="000D15BF" w:rsidRDefault="006739EA" w:rsidP="006B3073">
            <w:pPr>
              <w:rPr>
                <w:rFonts w:ascii="Lato" w:hAnsi="Lato" w:cs="Arial-BoldMT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(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Your </w:t>
            </w:r>
            <w:r w:rsidR="008720F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Society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website address</w:t>
            </w: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)</w:t>
            </w:r>
          </w:p>
        </w:tc>
      </w:tr>
      <w:tr w:rsidR="00276F7A" w:rsidRPr="000D15BF" w14:paraId="30A60BDE" w14:textId="77777777" w:rsidTr="00261950">
        <w:trPr>
          <w:trHeight w:val="1421"/>
        </w:trPr>
        <w:tc>
          <w:tcPr>
            <w:tcW w:w="2694" w:type="dxa"/>
          </w:tcPr>
          <w:p w14:paraId="58F1AF2D" w14:textId="5DF78119" w:rsidR="00276F7A" w:rsidRPr="000D15BF" w:rsidRDefault="00261950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>
              <w:rPr>
                <w:rFonts w:ascii="Lato" w:hAnsi="Lato" w:cs="Arial-BoldMT"/>
                <w:b/>
                <w:bCs/>
                <w:lang w:val="en-CA"/>
              </w:rPr>
              <w:t>Network</w:t>
            </w:r>
            <w:r w:rsidR="00276F7A" w:rsidRPr="000D15BF">
              <w:rPr>
                <w:rFonts w:ascii="Lato" w:hAnsi="Lato" w:cs="Arial-BoldMT"/>
                <w:b/>
                <w:bCs/>
                <w:lang w:val="en-CA"/>
              </w:rPr>
              <w:t xml:space="preserve"> members</w:t>
            </w:r>
          </w:p>
        </w:tc>
        <w:tc>
          <w:tcPr>
            <w:tcW w:w="7796" w:type="dxa"/>
          </w:tcPr>
          <w:p w14:paraId="4ADA3813" w14:textId="30170B83" w:rsidR="00276F7A" w:rsidRPr="000D15BF" w:rsidRDefault="00276F7A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AF455F" w:rsidRPr="000D15B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175C651C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Does your </w:t>
            </w:r>
            <w:r w:rsidR="00261950">
              <w:rPr>
                <w:rFonts w:ascii="Lato" w:hAnsi="Lato" w:cs="Arial-BoldMT"/>
                <w:b/>
                <w:bCs/>
                <w:lang w:val="en-CA"/>
              </w:rPr>
              <w:t>network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have any official special interest sub-groups, </w:t>
            </w:r>
            <w:proofErr w:type="gramStart"/>
            <w:r w:rsidRPr="000D15BF">
              <w:rPr>
                <w:rFonts w:ascii="Lato" w:hAnsi="Lato" w:cs="Arial-BoldMT"/>
                <w:b/>
                <w:bCs/>
                <w:lang w:val="en-CA"/>
              </w:rPr>
              <w:t>similar to</w:t>
            </w:r>
            <w:proofErr w:type="gramEnd"/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7796" w:type="dxa"/>
          </w:tcPr>
          <w:p w14:paraId="41C47C13" w14:textId="77777777" w:rsidR="00AF455F" w:rsidRPr="000D15BF" w:rsidRDefault="00AF455F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9501CE" w:rsidRPr="000D15BF" w14:paraId="491CC710" w14:textId="77777777" w:rsidTr="00261950">
        <w:trPr>
          <w:trHeight w:val="2148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658C0EB3" w14:textId="77777777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BC4D2C" w:rsidRPr="000D15BF" w14:paraId="519E4C54" w14:textId="77777777" w:rsidTr="000D15BF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65C50002" w14:textId="77777777" w:rsidR="00BC4D2C" w:rsidRPr="000D15BF" w:rsidRDefault="00BC4D2C" w:rsidP="00686B69">
            <w:pPr>
              <w:rPr>
                <w:rFonts w:ascii="Lato" w:hAnsi="Lato" w:cs="Arial-BoldMT"/>
                <w:lang w:val="en-CA"/>
              </w:rPr>
            </w:pPr>
          </w:p>
        </w:tc>
      </w:tr>
    </w:tbl>
    <w:p w14:paraId="1CFAE5B6" w14:textId="1E52E47D" w:rsidR="00E227A5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p w14:paraId="7B33AAF8" w14:textId="77777777" w:rsidR="00FE6770" w:rsidRDefault="00FE6770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</w:p>
    <w:p w14:paraId="224CEC0E" w14:textId="77777777" w:rsidR="00FE6770" w:rsidRPr="000D15BF" w:rsidRDefault="00FE6770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</w:p>
    <w:sectPr w:rsidR="00FE6770" w:rsidRPr="000D15BF" w:rsidSect="000D15BF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B5ACA" w14:textId="77777777" w:rsidR="00876723" w:rsidRDefault="00876723" w:rsidP="00E227A5">
      <w:pPr>
        <w:spacing w:after="0" w:line="240" w:lineRule="auto"/>
      </w:pPr>
      <w:r>
        <w:separator/>
      </w:r>
    </w:p>
  </w:endnote>
  <w:endnote w:type="continuationSeparator" w:id="0">
    <w:p w14:paraId="7B792828" w14:textId="77777777" w:rsidR="00876723" w:rsidRDefault="00876723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97465" w14:textId="51C58276" w:rsidR="000D15BF" w:rsidRPr="00FE6770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FE6770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FE6770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FE6770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FE6770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FE6770">
      <w:rPr>
        <w:rFonts w:ascii="Lato Light" w:hAnsi="Lato Light"/>
        <w:i/>
        <w:iCs/>
        <w:sz w:val="18"/>
        <w:szCs w:val="18"/>
        <w:lang w:val="en-GB"/>
      </w:rPr>
      <w:tab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8093C" w14:textId="7114E855" w:rsidR="00261950" w:rsidRPr="00FE6770" w:rsidRDefault="00261950" w:rsidP="00261950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sz w:val="18"/>
        <w:szCs w:val="18"/>
      </w:rPr>
    </w:pPr>
    <w:r w:rsidRPr="00FE6770">
      <w:rPr>
        <w:rFonts w:ascii="Lato Light" w:hAnsi="Lato Light"/>
        <w:i/>
        <w:iCs/>
        <w:sz w:val="18"/>
        <w:szCs w:val="18"/>
      </w:rPr>
      <w:fldChar w:fldCharType="begin"/>
    </w:r>
    <w:r w:rsidRPr="00FE6770">
      <w:rPr>
        <w:rFonts w:ascii="Lato Light" w:hAnsi="Lato Light"/>
        <w:i/>
        <w:iCs/>
        <w:sz w:val="18"/>
        <w:szCs w:val="18"/>
      </w:rPr>
      <w:instrText xml:space="preserve"> FILENAME </w:instrText>
    </w:r>
    <w:r w:rsidRPr="00FE6770">
      <w:rPr>
        <w:rFonts w:ascii="Lato Light" w:hAnsi="Lato Light"/>
        <w:i/>
        <w:iCs/>
        <w:sz w:val="18"/>
        <w:szCs w:val="18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</w:rPr>
      <w:t>Network report form copy.docx</w:t>
    </w:r>
    <w:r w:rsidRPr="00FE6770">
      <w:rPr>
        <w:rFonts w:ascii="Lato Light" w:hAnsi="Lato Light"/>
        <w:i/>
        <w:iCs/>
        <w:sz w:val="18"/>
        <w:szCs w:val="18"/>
      </w:rPr>
      <w:fldChar w:fldCharType="end"/>
    </w:r>
    <w:r w:rsidRPr="00FE6770">
      <w:rPr>
        <w:rFonts w:ascii="Lato Light" w:hAnsi="Lato Light"/>
        <w:i/>
        <w:iCs/>
        <w:sz w:val="18"/>
        <w:szCs w:val="18"/>
      </w:rPr>
      <w:tab/>
      <w:t xml:space="preserve">Page </w:t>
    </w:r>
    <w:r w:rsidRPr="00FE6770">
      <w:rPr>
        <w:rFonts w:ascii="Lato Light" w:hAnsi="Lato Light"/>
        <w:i/>
        <w:iCs/>
        <w:sz w:val="18"/>
        <w:szCs w:val="18"/>
      </w:rPr>
      <w:fldChar w:fldCharType="begin"/>
    </w:r>
    <w:r w:rsidRPr="00FE6770">
      <w:rPr>
        <w:rFonts w:ascii="Lato Light" w:hAnsi="Lato Light"/>
        <w:i/>
        <w:iCs/>
        <w:sz w:val="18"/>
        <w:szCs w:val="18"/>
      </w:rPr>
      <w:instrText xml:space="preserve"> PAGE </w:instrText>
    </w:r>
    <w:r w:rsidRPr="00FE6770">
      <w:rPr>
        <w:rFonts w:ascii="Lato Light" w:hAnsi="Lato Light"/>
        <w:i/>
        <w:iCs/>
        <w:sz w:val="18"/>
        <w:szCs w:val="18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</w:rPr>
      <w:t>1</w:t>
    </w:r>
    <w:r w:rsidRPr="00FE6770">
      <w:rPr>
        <w:rFonts w:ascii="Lato Light" w:hAnsi="Lato Light"/>
        <w:i/>
        <w:iCs/>
        <w:sz w:val="18"/>
        <w:szCs w:val="18"/>
      </w:rPr>
      <w:fldChar w:fldCharType="end"/>
    </w:r>
    <w:r w:rsidRPr="00FE6770">
      <w:rPr>
        <w:rFonts w:ascii="Lato Light" w:hAnsi="Lato Light"/>
        <w:i/>
        <w:iCs/>
        <w:sz w:val="18"/>
        <w:szCs w:val="18"/>
      </w:rPr>
      <w:t xml:space="preserve"> sur </w:t>
    </w:r>
    <w:r w:rsidRPr="00FE6770">
      <w:rPr>
        <w:rFonts w:ascii="Lato Light" w:hAnsi="Lato Light"/>
        <w:i/>
        <w:iCs/>
        <w:sz w:val="18"/>
        <w:szCs w:val="18"/>
      </w:rPr>
      <w:fldChar w:fldCharType="begin"/>
    </w:r>
    <w:r w:rsidRPr="00FE6770">
      <w:rPr>
        <w:rFonts w:ascii="Lato Light" w:hAnsi="Lato Light"/>
        <w:i/>
        <w:iCs/>
        <w:sz w:val="18"/>
        <w:szCs w:val="18"/>
      </w:rPr>
      <w:instrText xml:space="preserve"> NUMPAGES </w:instrText>
    </w:r>
    <w:r w:rsidRPr="00FE6770">
      <w:rPr>
        <w:rFonts w:ascii="Lato Light" w:hAnsi="Lato Light"/>
        <w:i/>
        <w:iCs/>
        <w:sz w:val="18"/>
        <w:szCs w:val="18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</w:rPr>
      <w:t>1</w:t>
    </w:r>
    <w:r w:rsidRPr="00FE6770">
      <w:rPr>
        <w:rFonts w:ascii="Lato Light" w:hAnsi="Lato Light"/>
        <w:i/>
        <w:i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6BF7F" w14:textId="77777777" w:rsidR="00876723" w:rsidRDefault="00876723" w:rsidP="00E227A5">
      <w:pPr>
        <w:spacing w:after="0" w:line="240" w:lineRule="auto"/>
      </w:pPr>
      <w:r>
        <w:separator/>
      </w:r>
    </w:p>
  </w:footnote>
  <w:footnote w:type="continuationSeparator" w:id="0">
    <w:p w14:paraId="63A82E44" w14:textId="77777777" w:rsidR="00876723" w:rsidRDefault="00876723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A055" w14:textId="04182C75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645650104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1950">
      <w:rPr>
        <w:rFonts w:ascii="Lato" w:hAnsi="Lato" w:cs="Arial-BoldMT"/>
        <w:sz w:val="36"/>
        <w:szCs w:val="36"/>
        <w:lang w:val="en-CA"/>
      </w:rPr>
      <w:t>Network</w:t>
    </w:r>
    <w:r w:rsidRPr="000D15BF">
      <w:rPr>
        <w:rFonts w:ascii="Lato" w:hAnsi="Lato" w:cs="Arial-BoldMT"/>
        <w:sz w:val="36"/>
        <w:szCs w:val="36"/>
        <w:lang w:val="en-CA"/>
      </w:rPr>
      <w:t xml:space="preserve">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4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35E52"/>
    <w:rsid w:val="00097594"/>
    <w:rsid w:val="00097A86"/>
    <w:rsid w:val="000B6413"/>
    <w:rsid w:val="000D15BF"/>
    <w:rsid w:val="000D4C9A"/>
    <w:rsid w:val="000E1A38"/>
    <w:rsid w:val="00101001"/>
    <w:rsid w:val="00126373"/>
    <w:rsid w:val="002333A7"/>
    <w:rsid w:val="00261950"/>
    <w:rsid w:val="00276F7A"/>
    <w:rsid w:val="00283AD0"/>
    <w:rsid w:val="002F3821"/>
    <w:rsid w:val="00315AAD"/>
    <w:rsid w:val="003423B4"/>
    <w:rsid w:val="003544D8"/>
    <w:rsid w:val="003602A9"/>
    <w:rsid w:val="003F54F7"/>
    <w:rsid w:val="00444983"/>
    <w:rsid w:val="00470D5C"/>
    <w:rsid w:val="00493DF6"/>
    <w:rsid w:val="004D040B"/>
    <w:rsid w:val="004D5F34"/>
    <w:rsid w:val="00524F54"/>
    <w:rsid w:val="00537784"/>
    <w:rsid w:val="005534A9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32014"/>
    <w:rsid w:val="006739EA"/>
    <w:rsid w:val="006743EA"/>
    <w:rsid w:val="006A0A5F"/>
    <w:rsid w:val="006B3073"/>
    <w:rsid w:val="006C0F3C"/>
    <w:rsid w:val="006C6BBF"/>
    <w:rsid w:val="007159F5"/>
    <w:rsid w:val="0073323C"/>
    <w:rsid w:val="00781399"/>
    <w:rsid w:val="007B2099"/>
    <w:rsid w:val="007F0EE5"/>
    <w:rsid w:val="008069A6"/>
    <w:rsid w:val="00842823"/>
    <w:rsid w:val="008615FA"/>
    <w:rsid w:val="008720FE"/>
    <w:rsid w:val="008723F9"/>
    <w:rsid w:val="00876723"/>
    <w:rsid w:val="00886155"/>
    <w:rsid w:val="008A1E4C"/>
    <w:rsid w:val="00902647"/>
    <w:rsid w:val="009501CE"/>
    <w:rsid w:val="0095655F"/>
    <w:rsid w:val="00974AF4"/>
    <w:rsid w:val="00984BCF"/>
    <w:rsid w:val="009E4469"/>
    <w:rsid w:val="009F3F52"/>
    <w:rsid w:val="00A22A0D"/>
    <w:rsid w:val="00A513F7"/>
    <w:rsid w:val="00A9169C"/>
    <w:rsid w:val="00A91C6E"/>
    <w:rsid w:val="00AE37AD"/>
    <w:rsid w:val="00AE4D9C"/>
    <w:rsid w:val="00AF455F"/>
    <w:rsid w:val="00B37CA5"/>
    <w:rsid w:val="00B53FCF"/>
    <w:rsid w:val="00B718A4"/>
    <w:rsid w:val="00B81DE8"/>
    <w:rsid w:val="00BC4D2C"/>
    <w:rsid w:val="00BE2194"/>
    <w:rsid w:val="00C85E91"/>
    <w:rsid w:val="00CB30AB"/>
    <w:rsid w:val="00CC4BD7"/>
    <w:rsid w:val="00D76554"/>
    <w:rsid w:val="00DD013C"/>
    <w:rsid w:val="00DD1B40"/>
    <w:rsid w:val="00E04838"/>
    <w:rsid w:val="00E12901"/>
    <w:rsid w:val="00E227A5"/>
    <w:rsid w:val="00E60DFE"/>
    <w:rsid w:val="00E82C39"/>
    <w:rsid w:val="00F010BC"/>
    <w:rsid w:val="00F577AE"/>
    <w:rsid w:val="00FA63D1"/>
    <w:rsid w:val="00FE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garetgraf/Library/Group%20Containers/UBF8T346G9.Office/User%20Content.localized/Templates.localized/Certificate%20of%20Appreciation_Templat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Certificate of Appreciation_Template.dotx</Template>
  <TotalTime>83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 Graf</cp:lastModifiedBy>
  <cp:revision>15</cp:revision>
  <cp:lastPrinted>2021-11-28T22:56:00Z</cp:lastPrinted>
  <dcterms:created xsi:type="dcterms:W3CDTF">2023-07-28T09:04:00Z</dcterms:created>
  <dcterms:modified xsi:type="dcterms:W3CDTF">2024-06-03T07:16:00Z</dcterms:modified>
</cp:coreProperties>
</file>