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2EDBE138" w:rsidR="00E227A5" w:rsidRPr="000D15BF" w:rsidRDefault="002333A7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Put the </w:t>
      </w:r>
      <w:r w:rsid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n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ame of 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your 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federated society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 here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15BF" w14:paraId="3347DE26" w14:textId="77777777" w:rsidTr="000D15BF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1086B276" w14:textId="724EF7C1" w:rsidR="00276F7A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President’s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Name - Email</w:t>
            </w:r>
          </w:p>
          <w:p w14:paraId="64D8027A" w14:textId="1DE360E6" w:rsidR="009501CE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Secretary’s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Name – Email</w:t>
            </w:r>
          </w:p>
          <w:p w14:paraId="77AFE84F" w14:textId="316EA52B" w:rsidR="009501CE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Treasurer’s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Name – Email</w:t>
            </w:r>
          </w:p>
          <w:p w14:paraId="7366368E" w14:textId="1D68AC6A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0D15BF" w14:paraId="7D76FDC0" w14:textId="77777777" w:rsidTr="000D15BF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5151215C" w:rsidR="00276F7A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Representative’s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Name – E</w:t>
            </w:r>
            <w:r w:rsidR="00FA63D1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mail</w:t>
            </w: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60B0F061" w:rsidR="00276F7A" w:rsidRPr="000D15BF" w:rsidRDefault="006739EA" w:rsidP="006B3073">
            <w:pPr>
              <w:rPr>
                <w:rFonts w:ascii="Lato" w:hAnsi="Lato" w:cs="Arial-BoldMT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(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Your </w:t>
            </w:r>
            <w:r w:rsidR="008720F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Society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website address</w:t>
            </w: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)</w:t>
            </w:r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30170B83" w:rsidR="00276F7A" w:rsidRPr="000D15BF" w:rsidRDefault="00276F7A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0D15BF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6906B6D2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061482A9" w14:textId="77777777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0D15BF" w14:paraId="1C21D55A" w14:textId="77777777" w:rsidTr="000D15BF">
        <w:trPr>
          <w:trHeight w:val="622"/>
        </w:trPr>
        <w:tc>
          <w:tcPr>
            <w:tcW w:w="2694" w:type="dxa"/>
          </w:tcPr>
          <w:p w14:paraId="16C47CDC" w14:textId="77777777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157A9E91" w14:textId="77777777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0D15BF" w14:paraId="4BC5D010" w14:textId="77777777" w:rsidTr="000D15BF">
        <w:trPr>
          <w:trHeight w:val="622"/>
        </w:trPr>
        <w:tc>
          <w:tcPr>
            <w:tcW w:w="2694" w:type="dxa"/>
          </w:tcPr>
          <w:p w14:paraId="36CC8B62" w14:textId="618C3056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 or region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2136BB8D" w14:textId="77777777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0D15BF" w14:paraId="07B776DD" w14:textId="77777777" w:rsidTr="000D15BF">
        <w:trPr>
          <w:trHeight w:val="1265"/>
        </w:trPr>
        <w:tc>
          <w:tcPr>
            <w:tcW w:w="2694" w:type="dxa"/>
          </w:tcPr>
          <w:p w14:paraId="1062245A" w14:textId="13BF7A56" w:rsidR="00276F7A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 you have a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promotion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program or special membership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categories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7796" w:type="dxa"/>
          </w:tcPr>
          <w:p w14:paraId="20195AA7" w14:textId="77777777" w:rsidR="00276F7A" w:rsidRPr="000D15BF" w:rsidRDefault="00276F7A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C85E91" w:rsidRPr="000D15BF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666C33BF" w:rsidR="006739EA" w:rsidRPr="000D15BF" w:rsidRDefault="00C85E91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12C827F6" w14:textId="77777777" w:rsidR="00C85E91" w:rsidRPr="000D15BF" w:rsidRDefault="00C85E91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AF455F" w:rsidRPr="000D15B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4BE94DA9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Does your society have any official special interest sub-groups, </w:t>
            </w:r>
            <w:proofErr w:type="gramStart"/>
            <w:r w:rsidRPr="000D15BF">
              <w:rPr>
                <w:rFonts w:ascii="Lato" w:hAnsi="Lato" w:cs="Arial-BoldMT"/>
                <w:b/>
                <w:bCs/>
                <w:lang w:val="en-CA"/>
              </w:rPr>
              <w:t>similar to</w:t>
            </w:r>
            <w:proofErr w:type="gramEnd"/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7796" w:type="dxa"/>
          </w:tcPr>
          <w:p w14:paraId="41C47C13" w14:textId="77777777" w:rsidR="00AF455F" w:rsidRPr="000D15BF" w:rsidRDefault="00AF455F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C85E91" w:rsidRPr="000D15BF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7F838C23" w:rsidR="00C85E91" w:rsidRPr="000D15BF" w:rsidRDefault="00C85E91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Are there </w:t>
            </w:r>
            <w:r w:rsidR="006739EA" w:rsidRPr="000D15BF">
              <w:rPr>
                <w:rFonts w:ascii="Lato" w:hAnsi="Lato" w:cs="Arial-BoldMT"/>
                <w:b/>
                <w:bCs/>
                <w:lang w:val="en-CA"/>
              </w:rPr>
              <w:t xml:space="preserve">adequate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7796" w:type="dxa"/>
          </w:tcPr>
          <w:p w14:paraId="5A3E2A6F" w14:textId="77777777" w:rsidR="00C85E91" w:rsidRPr="000D15BF" w:rsidRDefault="00C85E91" w:rsidP="00DD1C04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0D15BF" w14:paraId="491CC710" w14:textId="77777777" w:rsidTr="000D15BF">
        <w:trPr>
          <w:trHeight w:val="3707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658C0EB3" w14:textId="77777777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65C50002" w14:textId="77777777" w:rsidR="00BC4D2C" w:rsidRPr="000D15BF" w:rsidRDefault="00BC4D2C" w:rsidP="00686B69">
            <w:pPr>
              <w:rPr>
                <w:rFonts w:ascii="Lato" w:hAnsi="Lato" w:cs="Arial-BoldMT"/>
                <w:lang w:val="en-CA"/>
              </w:rPr>
            </w:pPr>
          </w:p>
        </w:tc>
      </w:tr>
    </w:tbl>
    <w:p w14:paraId="1CFAE5B6" w14:textId="1E52E47D" w:rsidR="00E227A5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E227A5" w:rsidRPr="000D15BF" w:rsidSect="000D15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D6B95" w14:textId="77777777" w:rsidR="00FF5943" w:rsidRDefault="00FF5943" w:rsidP="00E227A5">
      <w:pPr>
        <w:spacing w:after="0" w:line="240" w:lineRule="auto"/>
      </w:pPr>
      <w:r>
        <w:separator/>
      </w:r>
    </w:p>
  </w:endnote>
  <w:endnote w:type="continuationSeparator" w:id="0">
    <w:p w14:paraId="27181CBD" w14:textId="77777777" w:rsidR="00FF5943" w:rsidRDefault="00FF5943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873BD" w14:textId="77777777" w:rsidR="00AF5F74" w:rsidRDefault="00AF5F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F96BD" w14:textId="77777777" w:rsidR="00FF5943" w:rsidRDefault="00FF5943" w:rsidP="00E227A5">
      <w:pPr>
        <w:spacing w:after="0" w:line="240" w:lineRule="auto"/>
      </w:pPr>
      <w:r>
        <w:separator/>
      </w:r>
    </w:p>
  </w:footnote>
  <w:footnote w:type="continuationSeparator" w:id="0">
    <w:p w14:paraId="29AF43AB" w14:textId="77777777" w:rsidR="00FF5943" w:rsidRDefault="00FF5943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87AAE" w14:textId="77777777" w:rsidR="00AF5F74" w:rsidRDefault="00AF5F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A055" w14:textId="366EB1AC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15BF">
      <w:rPr>
        <w:rFonts w:ascii="Lato" w:hAnsi="Lato" w:cs="Arial-BoldMT"/>
        <w:sz w:val="36"/>
        <w:szCs w:val="36"/>
        <w:lang w:val="en-CA"/>
      </w:rPr>
      <w:t>Federated Society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4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15BF"/>
    <w:rsid w:val="000D4C9A"/>
    <w:rsid w:val="000E1A38"/>
    <w:rsid w:val="00101001"/>
    <w:rsid w:val="00126373"/>
    <w:rsid w:val="002333A7"/>
    <w:rsid w:val="00276F7A"/>
    <w:rsid w:val="00283AD0"/>
    <w:rsid w:val="002F3821"/>
    <w:rsid w:val="00310C44"/>
    <w:rsid w:val="00315AAD"/>
    <w:rsid w:val="003423B4"/>
    <w:rsid w:val="003544D8"/>
    <w:rsid w:val="003602A9"/>
    <w:rsid w:val="003F54F7"/>
    <w:rsid w:val="00444983"/>
    <w:rsid w:val="00470D5C"/>
    <w:rsid w:val="00493DF6"/>
    <w:rsid w:val="004D040B"/>
    <w:rsid w:val="004D5F34"/>
    <w:rsid w:val="00524F54"/>
    <w:rsid w:val="00537784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159F5"/>
    <w:rsid w:val="0073323C"/>
    <w:rsid w:val="00781399"/>
    <w:rsid w:val="007B2099"/>
    <w:rsid w:val="007F0EE5"/>
    <w:rsid w:val="008069A6"/>
    <w:rsid w:val="00842823"/>
    <w:rsid w:val="008615FA"/>
    <w:rsid w:val="008720FE"/>
    <w:rsid w:val="008723F9"/>
    <w:rsid w:val="00886155"/>
    <w:rsid w:val="008A1E4C"/>
    <w:rsid w:val="00902647"/>
    <w:rsid w:val="009501CE"/>
    <w:rsid w:val="0095655F"/>
    <w:rsid w:val="00974AF4"/>
    <w:rsid w:val="00984BCF"/>
    <w:rsid w:val="009E4469"/>
    <w:rsid w:val="009F3F52"/>
    <w:rsid w:val="00A22A0D"/>
    <w:rsid w:val="00A513F7"/>
    <w:rsid w:val="00A9169C"/>
    <w:rsid w:val="00A91C6E"/>
    <w:rsid w:val="00AE37AD"/>
    <w:rsid w:val="00AE4D9C"/>
    <w:rsid w:val="00AF455F"/>
    <w:rsid w:val="00AF5F74"/>
    <w:rsid w:val="00B37CA5"/>
    <w:rsid w:val="00B53FCF"/>
    <w:rsid w:val="00B718A4"/>
    <w:rsid w:val="00B81DE8"/>
    <w:rsid w:val="00BC4D2C"/>
    <w:rsid w:val="00BE2194"/>
    <w:rsid w:val="00C85E91"/>
    <w:rsid w:val="00CB30AB"/>
    <w:rsid w:val="00CC4BD7"/>
    <w:rsid w:val="00D76554"/>
    <w:rsid w:val="00DD013C"/>
    <w:rsid w:val="00DD1B40"/>
    <w:rsid w:val="00E04838"/>
    <w:rsid w:val="00E12901"/>
    <w:rsid w:val="00E227A5"/>
    <w:rsid w:val="00E60DFE"/>
    <w:rsid w:val="00E82C39"/>
    <w:rsid w:val="00EF317C"/>
    <w:rsid w:val="00F010BC"/>
    <w:rsid w:val="00F577AE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garetgraf/Library/Group%20Containers/UBF8T346G9.Office/User%20Content.localized/Templates.localized/Certificate%20of%20Appreciation_Templat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Certificate of Appreciation_Template.dotx</Template>
  <TotalTime>78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 Graf</cp:lastModifiedBy>
  <cp:revision>16</cp:revision>
  <cp:lastPrinted>2021-11-28T22:56:00Z</cp:lastPrinted>
  <dcterms:created xsi:type="dcterms:W3CDTF">2023-07-28T09:04:00Z</dcterms:created>
  <dcterms:modified xsi:type="dcterms:W3CDTF">2024-06-03T07:15:00Z</dcterms:modified>
</cp:coreProperties>
</file>