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033C613E" w:rsidR="00E227A5" w:rsidRPr="00276F7A" w:rsidRDefault="002E208C"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Human Factors and Ergonomics Society of the Philippines</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6CEFF7C8" w:rsidR="00276F7A" w:rsidRPr="00374B8A" w:rsidRDefault="00374B8A" w:rsidP="006B3073">
            <w:pPr>
              <w:rPr>
                <w:rFonts w:ascii="Arial-BoldMT" w:hAnsi="Arial-BoldMT" w:cs="Arial-BoldMT"/>
                <w:color w:val="000000" w:themeColor="text1"/>
                <w:lang w:val="en-CA"/>
              </w:rPr>
            </w:pPr>
            <w:r>
              <w:rPr>
                <w:rFonts w:ascii="Arial-BoldMT" w:hAnsi="Arial-BoldMT" w:cs="Arial-BoldMT"/>
                <w:color w:val="000000" w:themeColor="text1"/>
                <w:lang w:val="en-CA"/>
              </w:rPr>
              <w:t xml:space="preserve">President - </w:t>
            </w:r>
            <w:r w:rsidRPr="00374B8A">
              <w:rPr>
                <w:rFonts w:ascii="Arial-BoldMT" w:hAnsi="Arial-BoldMT" w:cs="Arial-BoldMT"/>
                <w:color w:val="000000" w:themeColor="text1"/>
                <w:lang w:val="en-CA"/>
              </w:rPr>
              <w:t xml:space="preserve">Alma Maria </w:t>
            </w:r>
            <w:r>
              <w:rPr>
                <w:rFonts w:ascii="Arial-BoldMT" w:hAnsi="Arial-BoldMT" w:cs="Arial-BoldMT"/>
                <w:color w:val="000000" w:themeColor="text1"/>
                <w:lang w:val="en-CA"/>
              </w:rPr>
              <w:t>Jennifer Gutierrez, PhD, alma.gutierrez@dlsu.edu.ph</w:t>
            </w:r>
          </w:p>
          <w:p w14:paraId="64D8027A" w14:textId="52CC491F" w:rsidR="009501CE" w:rsidRPr="00374B8A" w:rsidRDefault="008720FE" w:rsidP="006B3073">
            <w:pPr>
              <w:rPr>
                <w:rFonts w:ascii="Arial-BoldMT" w:hAnsi="Arial-BoldMT" w:cs="Arial-BoldMT"/>
                <w:color w:val="000000" w:themeColor="text1"/>
                <w:lang w:val="en-CA"/>
              </w:rPr>
            </w:pPr>
            <w:r w:rsidRPr="00374B8A">
              <w:rPr>
                <w:rFonts w:ascii="Arial-BoldMT" w:hAnsi="Arial-BoldMT" w:cs="Arial-BoldMT"/>
                <w:color w:val="000000" w:themeColor="text1"/>
                <w:lang w:val="en-CA"/>
              </w:rPr>
              <w:t>Secretary</w:t>
            </w:r>
            <w:r w:rsidR="00374B8A">
              <w:rPr>
                <w:rFonts w:ascii="Arial-BoldMT" w:hAnsi="Arial-BoldMT" w:cs="Arial-BoldMT"/>
                <w:color w:val="000000" w:themeColor="text1"/>
                <w:lang w:val="en-CA"/>
              </w:rPr>
              <w:t xml:space="preserve"> – Janina Reyes, jereyes.ie@tip.edu.ph</w:t>
            </w:r>
          </w:p>
          <w:p w14:paraId="77AFE84F" w14:textId="38DAFD3D" w:rsidR="009501CE" w:rsidRPr="00374B8A" w:rsidRDefault="008720FE" w:rsidP="006B3073">
            <w:pPr>
              <w:rPr>
                <w:rFonts w:ascii="Arial-BoldMT" w:hAnsi="Arial-BoldMT" w:cs="Arial-BoldMT"/>
                <w:color w:val="000000" w:themeColor="text1"/>
                <w:lang w:val="en-CA"/>
              </w:rPr>
            </w:pPr>
            <w:r w:rsidRPr="00374B8A">
              <w:rPr>
                <w:rFonts w:ascii="Arial-BoldMT" w:hAnsi="Arial-BoldMT" w:cs="Arial-BoldMT"/>
                <w:color w:val="000000" w:themeColor="text1"/>
                <w:lang w:val="en-CA"/>
              </w:rPr>
              <w:t>Treasurer</w:t>
            </w:r>
            <w:r w:rsidR="009501CE" w:rsidRPr="00374B8A">
              <w:rPr>
                <w:rFonts w:ascii="Arial-BoldMT" w:hAnsi="Arial-BoldMT" w:cs="Arial-BoldMT"/>
                <w:color w:val="000000" w:themeColor="text1"/>
                <w:lang w:val="en-CA"/>
              </w:rPr>
              <w:t xml:space="preserve">– </w:t>
            </w:r>
            <w:r w:rsidR="00374B8A">
              <w:rPr>
                <w:rFonts w:ascii="Arial-BoldMT" w:hAnsi="Arial-BoldMT" w:cs="Arial-BoldMT"/>
                <w:color w:val="000000" w:themeColor="text1"/>
                <w:lang w:val="en-CA"/>
              </w:rPr>
              <w:t>Rosemary Seva, PhD, rosemary.seva@dlsu.edu.ph</w:t>
            </w:r>
          </w:p>
          <w:p w14:paraId="7366368E" w14:textId="1D68AC6A" w:rsidR="009501CE" w:rsidRPr="006B3073" w:rsidRDefault="009501CE" w:rsidP="006B3073">
            <w:pPr>
              <w:rPr>
                <w:rFonts w:ascii="Arial-BoldMT" w:hAnsi="Arial-BoldMT" w:cs="Arial-BoldMT"/>
                <w:lang w:val="en-CA"/>
              </w:rPr>
            </w:pP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3DDBF862" w:rsidR="00276F7A" w:rsidRPr="006739EA" w:rsidRDefault="002E208C" w:rsidP="006B3073">
            <w:pPr>
              <w:rPr>
                <w:rFonts w:ascii="Arial-BoldMT" w:hAnsi="Arial-BoldMT" w:cs="Arial-BoldMT"/>
                <w:color w:val="A6A6A6" w:themeColor="background1" w:themeShade="A6"/>
                <w:lang w:val="en-CA"/>
              </w:rPr>
            </w:pPr>
            <w:r w:rsidRPr="00374B8A">
              <w:rPr>
                <w:rFonts w:ascii="Arial-BoldMT" w:hAnsi="Arial-BoldMT" w:cs="Arial-BoldMT"/>
                <w:color w:val="000000" w:themeColor="text1"/>
                <w:lang w:val="en-CA"/>
              </w:rPr>
              <w:t xml:space="preserve">Alma Maria </w:t>
            </w:r>
            <w:r>
              <w:rPr>
                <w:rFonts w:ascii="Arial-BoldMT" w:hAnsi="Arial-BoldMT" w:cs="Arial-BoldMT"/>
                <w:color w:val="000000" w:themeColor="text1"/>
                <w:lang w:val="en-CA"/>
              </w:rPr>
              <w:t>Jennifer Gutierrez, PhD, alma.gutierrez@dlsu.edu.ph</w:t>
            </w:r>
            <w:r>
              <w:rPr>
                <w:rFonts w:ascii="Arial-BoldMT" w:hAnsi="Arial-BoldMT" w:cs="Arial-BoldMT"/>
                <w:color w:val="A6A6A6" w:themeColor="background1" w:themeShade="A6"/>
                <w:lang w:val="en-CA"/>
              </w:rPr>
              <w:t xml:space="preserve"> </w:t>
            </w: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&#13;&#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7F54C863"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3D79DB75" w14:textId="241FD641" w:rsidR="00276F7A" w:rsidRPr="006B3073" w:rsidRDefault="00374B8A" w:rsidP="006B3073">
            <w:pPr>
              <w:rPr>
                <w:rFonts w:ascii="Arial-BoldMT" w:hAnsi="Arial-BoldMT" w:cs="Arial-BoldMT"/>
                <w:lang w:val="en-CA"/>
              </w:rPr>
            </w:pPr>
            <w:r>
              <w:rPr>
                <w:rFonts w:ascii="Arial-BoldMT" w:hAnsi="Arial-BoldMT" w:cs="Arial-BoldMT"/>
                <w:lang w:val="en-CA"/>
              </w:rPr>
              <w:t xml:space="preserve">/ </w:t>
            </w:r>
            <w:r w:rsidR="00276F7A" w:rsidRPr="006B3073">
              <w:rPr>
                <w:rFonts w:ascii="Arial-BoldMT" w:hAnsi="Arial-BoldMT" w:cs="Arial-BoldMT"/>
                <w:lang w:val="en-CA"/>
              </w:rPr>
              <w:t>Online</w:t>
            </w:r>
            <w:r>
              <w:rPr>
                <w:rFonts w:ascii="Arial-BoldMT" w:hAnsi="Arial-BoldMT" w:cs="Arial-BoldMT"/>
                <w:lang w:val="en-CA"/>
              </w:rPr>
              <w:t xml:space="preserve">. I will attend the Zoom meeting. </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&#13;&#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5756FC84" w:rsidR="00276F7A" w:rsidRPr="00374B8A" w:rsidRDefault="00374B8A" w:rsidP="006B3073">
            <w:pPr>
              <w:rPr>
                <w:rFonts w:ascii="Arial-BoldMT" w:hAnsi="Arial-BoldMT" w:cs="Arial-BoldMT"/>
                <w:color w:val="000000" w:themeColor="text1"/>
                <w:lang w:val="en-CA"/>
              </w:rPr>
            </w:pPr>
            <w:r>
              <w:rPr>
                <w:rFonts w:ascii="Arial-BoldMT" w:hAnsi="Arial-BoldMT" w:cs="Arial-BoldMT"/>
                <w:color w:val="000000" w:themeColor="text1"/>
                <w:lang w:val="en-CA"/>
              </w:rPr>
              <w:t xml:space="preserve">We are currently updating our website since it was hacked. </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755EE584" w:rsidR="00276F7A" w:rsidRPr="006B3073" w:rsidRDefault="00820722" w:rsidP="006B3073">
            <w:pPr>
              <w:rPr>
                <w:rFonts w:ascii="Arial-BoldMT" w:hAnsi="Arial-BoldMT" w:cs="Arial-BoldMT"/>
                <w:lang w:val="en-CA"/>
              </w:rPr>
            </w:pPr>
            <w:r>
              <w:rPr>
                <w:rFonts w:ascii="Arial-BoldMT" w:hAnsi="Arial-BoldMT" w:cs="Arial-BoldMT"/>
                <w:lang w:val="en-CA"/>
              </w:rPr>
              <w:t xml:space="preserve">Approximately 150-200 members. </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3AE840A2" w:rsidR="009501CE" w:rsidRPr="006B3073" w:rsidRDefault="00820722" w:rsidP="006B3073">
            <w:pPr>
              <w:rPr>
                <w:rFonts w:ascii="Arial-BoldMT" w:hAnsi="Arial-BoldMT" w:cs="Arial-BoldMT"/>
                <w:lang w:val="en-CA"/>
              </w:rPr>
            </w:pPr>
            <w:r>
              <w:rPr>
                <w:rFonts w:ascii="Arial-BoldMT" w:hAnsi="Arial-BoldMT" w:cs="Arial-BoldMT"/>
                <w:lang w:val="en-CA"/>
              </w:rPr>
              <w:t xml:space="preserve">Not that I am aware of. </w:t>
            </w:r>
          </w:p>
        </w:tc>
      </w:tr>
      <w:tr w:rsidR="009501CE" w:rsidRPr="006B307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62CF6DC1" w:rsidR="009501CE" w:rsidRPr="006B3073" w:rsidRDefault="00374B8A" w:rsidP="006B3073">
            <w:pPr>
              <w:rPr>
                <w:rFonts w:ascii="Arial-BoldMT" w:hAnsi="Arial-BoldMT" w:cs="Arial-BoldMT"/>
                <w:lang w:val="en-CA"/>
              </w:rPr>
            </w:pPr>
            <w:r>
              <w:rPr>
                <w:rFonts w:ascii="Arial-BoldMT" w:hAnsi="Arial-BoldMT" w:cs="Arial-BoldMT"/>
                <w:lang w:val="en-CA"/>
              </w:rPr>
              <w:t>Yes. The Occupational Safety and Health Center</w:t>
            </w:r>
            <w:r w:rsidR="00820722">
              <w:rPr>
                <w:rFonts w:ascii="Arial-BoldMT" w:hAnsi="Arial-BoldMT" w:cs="Arial-BoldMT"/>
                <w:lang w:val="en-CA"/>
              </w:rPr>
              <w:t xml:space="preserve"> (OSHC)</w:t>
            </w:r>
            <w:r>
              <w:rPr>
                <w:rFonts w:ascii="Arial-BoldMT" w:hAnsi="Arial-BoldMT" w:cs="Arial-BoldMT"/>
                <w:lang w:val="en-CA"/>
              </w:rPr>
              <w:t xml:space="preserve"> provides training and inspects companies to check their compliance with health and safety. Ergonomics is one of the topics included in their training and inspection. </w:t>
            </w:r>
          </w:p>
        </w:tc>
      </w:tr>
      <w:tr w:rsidR="009501CE" w:rsidRPr="006B3073"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6849E234" w:rsidR="009501CE" w:rsidRPr="006B3073" w:rsidRDefault="00820722" w:rsidP="006B3073">
            <w:pPr>
              <w:rPr>
                <w:rFonts w:ascii="Arial-BoldMT" w:hAnsi="Arial-BoldMT" w:cs="Arial-BoldMT"/>
                <w:lang w:val="en-CA"/>
              </w:rPr>
            </w:pPr>
            <w:r>
              <w:rPr>
                <w:rFonts w:ascii="Arial-BoldMT" w:hAnsi="Arial-BoldMT" w:cs="Arial-BoldMT"/>
                <w:lang w:val="en-CA"/>
              </w:rPr>
              <w:t xml:space="preserve">None now, but some of our members are open for certification. </w:t>
            </w:r>
          </w:p>
        </w:tc>
      </w:tr>
      <w:tr w:rsidR="00276F7A" w:rsidRPr="006B3073"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3E071811" w:rsidR="00276F7A" w:rsidRPr="006B3073" w:rsidRDefault="00820722" w:rsidP="006B3073">
            <w:pPr>
              <w:rPr>
                <w:rFonts w:ascii="Arial-BoldMT" w:hAnsi="Arial-BoldMT" w:cs="Arial-BoldMT"/>
                <w:lang w:val="en-CA"/>
              </w:rPr>
            </w:pPr>
            <w:r>
              <w:rPr>
                <w:rFonts w:ascii="Arial-BoldMT" w:hAnsi="Arial-BoldMT" w:cs="Arial-BoldMT"/>
                <w:lang w:val="en-CA"/>
              </w:rPr>
              <w:t xml:space="preserve">We only offer discount membership to students and free webinars. </w:t>
            </w:r>
          </w:p>
        </w:tc>
      </w:tr>
      <w:tr w:rsidR="00C85E91" w:rsidRPr="006B3073"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lastRenderedPageBreak/>
              <w:t>Are there university level courses for HFE specialists in your country</w:t>
            </w:r>
            <w:r w:rsidR="00BC4D2C">
              <w:rPr>
                <w:rFonts w:ascii="Arial-BoldMT" w:hAnsi="Arial-BoldMT" w:cs="Arial-BoldMT"/>
                <w:b/>
                <w:bCs/>
                <w:lang w:val="en-CA"/>
              </w:rPr>
              <w:t>?</w:t>
            </w:r>
          </w:p>
        </w:tc>
        <w:tc>
          <w:tcPr>
            <w:tcW w:w="8206" w:type="dxa"/>
          </w:tcPr>
          <w:p w14:paraId="12C827F6" w14:textId="744AD294" w:rsidR="00C85E91" w:rsidRPr="006B3073" w:rsidRDefault="00820722" w:rsidP="00E73AF6">
            <w:pPr>
              <w:rPr>
                <w:rFonts w:ascii="Arial-BoldMT" w:hAnsi="Arial-BoldMT" w:cs="Arial-BoldMT"/>
                <w:lang w:val="en-CA"/>
              </w:rPr>
            </w:pPr>
            <w:r>
              <w:rPr>
                <w:rFonts w:ascii="Arial-BoldMT" w:hAnsi="Arial-BoldMT" w:cs="Arial-BoldMT"/>
                <w:lang w:val="en-CA"/>
              </w:rPr>
              <w:t>Y</w:t>
            </w:r>
            <w:r w:rsidR="00374B8A">
              <w:rPr>
                <w:rFonts w:ascii="Arial-BoldMT" w:hAnsi="Arial-BoldMT" w:cs="Arial-BoldMT"/>
                <w:lang w:val="en-CA"/>
              </w:rPr>
              <w:t>es</w:t>
            </w:r>
          </w:p>
        </w:tc>
      </w:tr>
      <w:tr w:rsidR="00AF455F" w:rsidRPr="006B3073"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t>Does your society have any official special interest sub-groups, similar to IEA’s Technical Committees?</w:t>
            </w:r>
          </w:p>
        </w:tc>
        <w:tc>
          <w:tcPr>
            <w:tcW w:w="8206" w:type="dxa"/>
          </w:tcPr>
          <w:p w14:paraId="41C47C13" w14:textId="3AC28127" w:rsidR="00AF455F" w:rsidRPr="006B3073" w:rsidRDefault="00374B8A" w:rsidP="00E73AF6">
            <w:pPr>
              <w:rPr>
                <w:rFonts w:ascii="Arial-BoldMT" w:hAnsi="Arial-BoldMT" w:cs="Arial-BoldMT"/>
                <w:lang w:val="en-CA"/>
              </w:rPr>
            </w:pPr>
            <w:r>
              <w:rPr>
                <w:rFonts w:ascii="Arial-BoldMT" w:hAnsi="Arial-BoldMT" w:cs="Arial-BoldMT"/>
                <w:lang w:val="en-CA"/>
              </w:rPr>
              <w:t xml:space="preserve">Our organization have special interest </w:t>
            </w:r>
            <w:r w:rsidR="00820722">
              <w:rPr>
                <w:rFonts w:ascii="Arial-BoldMT" w:hAnsi="Arial-BoldMT" w:cs="Arial-BoldMT"/>
                <w:lang w:val="en-CA"/>
              </w:rPr>
              <w:t>group,</w:t>
            </w:r>
            <w:r>
              <w:rPr>
                <w:rFonts w:ascii="Arial-BoldMT" w:hAnsi="Arial-BoldMT" w:cs="Arial-BoldMT"/>
                <w:lang w:val="en-CA"/>
              </w:rPr>
              <w:t xml:space="preserve"> but it is not official. </w:t>
            </w:r>
          </w:p>
        </w:tc>
      </w:tr>
      <w:tr w:rsidR="00C85E91" w:rsidRPr="006B3073"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526FAF32" w:rsidR="00C85E91" w:rsidRPr="006B3073" w:rsidRDefault="00374B8A" w:rsidP="00DD1C04">
            <w:pPr>
              <w:rPr>
                <w:rFonts w:ascii="Arial-BoldMT" w:hAnsi="Arial-BoldMT" w:cs="Arial-BoldMT"/>
                <w:lang w:val="en-CA"/>
              </w:rPr>
            </w:pPr>
            <w:r>
              <w:rPr>
                <w:rFonts w:ascii="Arial-BoldMT" w:hAnsi="Arial-BoldMT" w:cs="Arial-BoldMT"/>
                <w:lang w:val="en-CA"/>
              </w:rPr>
              <w:t xml:space="preserve">Yes, normally in the manufacturing sector related to occupational safety. </w:t>
            </w:r>
          </w:p>
        </w:tc>
      </w:tr>
      <w:tr w:rsidR="009501CE" w:rsidRPr="006B3073"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74EB6BCA" w14:textId="7E2D19F3" w:rsidR="009501CE" w:rsidRDefault="00820722" w:rsidP="00820722">
            <w:pPr>
              <w:pStyle w:val="ListParagraph"/>
              <w:numPr>
                <w:ilvl w:val="0"/>
                <w:numId w:val="2"/>
              </w:numPr>
              <w:rPr>
                <w:rFonts w:ascii="Arial-BoldMT" w:hAnsi="Arial-BoldMT" w:cs="Arial-BoldMT"/>
                <w:lang w:val="en-CA"/>
              </w:rPr>
            </w:pPr>
            <w:r>
              <w:rPr>
                <w:rFonts w:ascii="Arial-BoldMT" w:hAnsi="Arial-BoldMT" w:cs="Arial-BoldMT"/>
                <w:lang w:val="en-CA"/>
              </w:rPr>
              <w:t xml:space="preserve">Providing funding to attend the council meetings for President of member societies from developing countries. </w:t>
            </w:r>
          </w:p>
          <w:p w14:paraId="658C0EB3" w14:textId="248546F4" w:rsidR="00820722" w:rsidRPr="00820722" w:rsidRDefault="00820722" w:rsidP="00820722">
            <w:pPr>
              <w:pStyle w:val="ListParagraph"/>
              <w:numPr>
                <w:ilvl w:val="0"/>
                <w:numId w:val="2"/>
              </w:numPr>
              <w:rPr>
                <w:rFonts w:ascii="Arial-BoldMT" w:hAnsi="Arial-BoldMT" w:cs="Arial-BoldMT"/>
                <w:lang w:val="en-CA"/>
              </w:rPr>
            </w:pPr>
            <w:r>
              <w:rPr>
                <w:rFonts w:ascii="Arial-BoldMT" w:hAnsi="Arial-BoldMT" w:cs="Arial-BoldMT"/>
                <w:lang w:val="en-CA"/>
              </w:rPr>
              <w:t xml:space="preserve">Student and faculty exchange from federated societies. </w:t>
            </w:r>
          </w:p>
        </w:tc>
      </w:tr>
      <w:tr w:rsidR="006114C7" w:rsidRPr="006B3073"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35C0D367" w:rsidR="006114C7" w:rsidRPr="006B3073" w:rsidRDefault="00374B8A" w:rsidP="006B3073">
            <w:pPr>
              <w:rPr>
                <w:rFonts w:ascii="Arial-BoldMT" w:hAnsi="Arial-BoldMT" w:cs="Arial-BoldMT"/>
                <w:lang w:val="en-CA"/>
              </w:rPr>
            </w:pPr>
            <w:r>
              <w:rPr>
                <w:rFonts w:ascii="Arial-BoldMT" w:hAnsi="Arial-BoldMT" w:cs="Arial-BoldMT"/>
                <w:lang w:val="en-CA"/>
              </w:rPr>
              <w:t xml:space="preserve">Yes definitely! We </w:t>
            </w:r>
            <w:r w:rsidR="001B7E62">
              <w:rPr>
                <w:rFonts w:ascii="Arial-BoldMT" w:hAnsi="Arial-BoldMT" w:cs="Arial-BoldMT"/>
                <w:lang w:val="en-CA"/>
              </w:rPr>
              <w:t xml:space="preserve">disseminate </w:t>
            </w:r>
            <w:r w:rsidR="00EE6AF3">
              <w:rPr>
                <w:rFonts w:ascii="Arial-BoldMT" w:hAnsi="Arial-BoldMT" w:cs="Arial-BoldMT"/>
                <w:lang w:val="en-CA"/>
              </w:rPr>
              <w:t xml:space="preserve">the </w:t>
            </w:r>
            <w:r w:rsidR="001B7E62">
              <w:rPr>
                <w:rFonts w:ascii="Arial-BoldMT" w:hAnsi="Arial-BoldMT" w:cs="Arial-BoldMT"/>
                <w:lang w:val="en-CA"/>
              </w:rPr>
              <w:t xml:space="preserve">information via email and </w:t>
            </w:r>
            <w:r w:rsidR="00EE6AF3">
              <w:rPr>
                <w:rFonts w:ascii="Arial-BoldMT" w:hAnsi="Arial-BoldMT" w:cs="Arial-BoldMT"/>
                <w:lang w:val="en-CA"/>
              </w:rPr>
              <w:t>through our</w:t>
            </w:r>
            <w:r w:rsidR="001B7E62">
              <w:rPr>
                <w:rFonts w:ascii="Arial-BoldMT" w:hAnsi="Arial-BoldMT" w:cs="Arial-BoldMT"/>
                <w:lang w:val="en-CA"/>
              </w:rPr>
              <w:t xml:space="preserve"> website once we have updated it. </w:t>
            </w:r>
          </w:p>
        </w:tc>
      </w:tr>
      <w:tr w:rsidR="00BC4D2C" w:rsidRPr="006B3073"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7D04730D" w14:textId="27FFC84C" w:rsidR="00BC4D2C" w:rsidRDefault="001B7E62" w:rsidP="001B7E62">
            <w:pPr>
              <w:pStyle w:val="ListParagraph"/>
              <w:numPr>
                <w:ilvl w:val="0"/>
                <w:numId w:val="1"/>
              </w:numPr>
              <w:rPr>
                <w:rFonts w:ascii="Arial-BoldMT" w:hAnsi="Arial-BoldMT" w:cs="Arial-BoldMT"/>
                <w:lang w:val="en-CA"/>
              </w:rPr>
            </w:pPr>
            <w:proofErr w:type="spellStart"/>
            <w:r>
              <w:rPr>
                <w:rFonts w:ascii="Arial-BoldMT" w:hAnsi="Arial-BoldMT" w:cs="Arial-BoldMT"/>
                <w:lang w:val="en-CA"/>
              </w:rPr>
              <w:t>Ergoneering</w:t>
            </w:r>
            <w:proofErr w:type="spellEnd"/>
            <w:r>
              <w:rPr>
                <w:rFonts w:ascii="Arial-BoldMT" w:hAnsi="Arial-BoldMT" w:cs="Arial-BoldMT"/>
                <w:lang w:val="en-CA"/>
              </w:rPr>
              <w:t xml:space="preserve"> 2023</w:t>
            </w:r>
            <w:r w:rsidR="00820722">
              <w:rPr>
                <w:rFonts w:ascii="Arial-BoldMT" w:hAnsi="Arial-BoldMT" w:cs="Arial-BoldMT"/>
                <w:lang w:val="en-CA"/>
              </w:rPr>
              <w:t>,</w:t>
            </w:r>
            <w:r>
              <w:rPr>
                <w:rFonts w:ascii="Arial-BoldMT" w:hAnsi="Arial-BoldMT" w:cs="Arial-BoldMT"/>
                <w:lang w:val="en-CA"/>
              </w:rPr>
              <w:t xml:space="preserve"> held last July 28,2023. </w:t>
            </w:r>
            <w:r w:rsidR="00820722">
              <w:rPr>
                <w:rFonts w:ascii="Arial-BoldMT" w:hAnsi="Arial-BoldMT" w:cs="Arial-BoldMT"/>
                <w:lang w:val="en-CA"/>
              </w:rPr>
              <w:t xml:space="preserve"> This is a yearly event by HFESP together with IMES of De La Salle University and Industrial Design of College of Saint </w:t>
            </w:r>
            <w:proofErr w:type="spellStart"/>
            <w:r w:rsidR="00820722">
              <w:rPr>
                <w:rFonts w:ascii="Arial-BoldMT" w:hAnsi="Arial-BoldMT" w:cs="Arial-BoldMT"/>
                <w:lang w:val="en-CA"/>
              </w:rPr>
              <w:t>Benilde</w:t>
            </w:r>
            <w:proofErr w:type="spellEnd"/>
            <w:r w:rsidR="00820722">
              <w:rPr>
                <w:rFonts w:ascii="Arial-BoldMT" w:hAnsi="Arial-BoldMT" w:cs="Arial-BoldMT"/>
                <w:lang w:val="en-CA"/>
              </w:rPr>
              <w:t xml:space="preserve">. </w:t>
            </w:r>
            <w:r>
              <w:rPr>
                <w:rFonts w:ascii="Arial-BoldMT" w:hAnsi="Arial-BoldMT" w:cs="Arial-BoldMT"/>
                <w:lang w:val="en-CA"/>
              </w:rPr>
              <w:t xml:space="preserve">The event </w:t>
            </w:r>
            <w:r w:rsidR="00820722">
              <w:rPr>
                <w:rFonts w:ascii="Arial-BoldMT" w:hAnsi="Arial-BoldMT" w:cs="Arial-BoldMT"/>
                <w:lang w:val="en-CA"/>
              </w:rPr>
              <w:t>was</w:t>
            </w:r>
            <w:r>
              <w:rPr>
                <w:rFonts w:ascii="Arial-BoldMT" w:hAnsi="Arial-BoldMT" w:cs="Arial-BoldMT"/>
                <w:lang w:val="en-CA"/>
              </w:rPr>
              <w:t xml:space="preserve"> designed to educate and engaged students in various universities to implement ergonomic principles in real-life situations. The onsite event was hosted at De La Salle University-Manila, featuring talks by esteemed speakers sharing their experiences in the application of Ergonomics. The highlight of the event is the product design competition focusing on the integration of ergonomics and eco-solutions.  The theme is Ergonomics Sustainability in Design.  </w:t>
            </w:r>
          </w:p>
          <w:p w14:paraId="6080C02B" w14:textId="17D94C6B" w:rsidR="001B7E62" w:rsidRDefault="001B7E62" w:rsidP="001B7E62">
            <w:pPr>
              <w:pStyle w:val="ListParagraph"/>
              <w:numPr>
                <w:ilvl w:val="0"/>
                <w:numId w:val="1"/>
              </w:numPr>
              <w:rPr>
                <w:rFonts w:ascii="Arial-BoldMT" w:hAnsi="Arial-BoldMT" w:cs="Arial-BoldMT"/>
                <w:lang w:val="en-CA"/>
              </w:rPr>
            </w:pPr>
            <w:r>
              <w:rPr>
                <w:rFonts w:ascii="Arial-BoldMT" w:hAnsi="Arial-BoldMT" w:cs="Arial-BoldMT"/>
                <w:lang w:val="en-CA"/>
              </w:rPr>
              <w:t xml:space="preserve">Webinars on Oct. 14, 2 pm PST. The speaker is Ms. </w:t>
            </w:r>
            <w:proofErr w:type="spellStart"/>
            <w:r>
              <w:rPr>
                <w:rFonts w:ascii="Arial-BoldMT" w:hAnsi="Arial-BoldMT" w:cs="Arial-BoldMT"/>
                <w:lang w:val="en-CA"/>
              </w:rPr>
              <w:t>Achie</w:t>
            </w:r>
            <w:proofErr w:type="spellEnd"/>
            <w:r>
              <w:rPr>
                <w:rFonts w:ascii="Arial-BoldMT" w:hAnsi="Arial-BoldMT" w:cs="Arial-BoldMT"/>
                <w:lang w:val="en-CA"/>
              </w:rPr>
              <w:t xml:space="preserve"> </w:t>
            </w:r>
            <w:proofErr w:type="spellStart"/>
            <w:r>
              <w:rPr>
                <w:rFonts w:ascii="Arial-BoldMT" w:hAnsi="Arial-BoldMT" w:cs="Arial-BoldMT"/>
                <w:lang w:val="en-CA"/>
              </w:rPr>
              <w:t>Caindoy</w:t>
            </w:r>
            <w:proofErr w:type="spellEnd"/>
            <w:r>
              <w:rPr>
                <w:rFonts w:ascii="Arial-BoldMT" w:hAnsi="Arial-BoldMT" w:cs="Arial-BoldMT"/>
                <w:lang w:val="en-CA"/>
              </w:rPr>
              <w:t xml:space="preserve">, Senior Occupational Health Specialist at Chevron Holdings, Inc. The title of her talk </w:t>
            </w:r>
            <w:r w:rsidR="00820722">
              <w:rPr>
                <w:rFonts w:ascii="Arial-BoldMT" w:hAnsi="Arial-BoldMT" w:cs="Arial-BoldMT"/>
                <w:lang w:val="en-CA"/>
              </w:rPr>
              <w:t>“Carving</w:t>
            </w:r>
            <w:r>
              <w:rPr>
                <w:rFonts w:ascii="Arial-BoldMT" w:hAnsi="Arial-BoldMT" w:cs="Arial-BoldMT"/>
                <w:lang w:val="en-CA"/>
              </w:rPr>
              <w:t xml:space="preserve"> a Niche, Why Ergonomics Matter in the Workplace”.</w:t>
            </w:r>
          </w:p>
          <w:p w14:paraId="3B82206C" w14:textId="53BB19BA" w:rsidR="001B7E62" w:rsidRDefault="001B7E62" w:rsidP="001B7E62">
            <w:pPr>
              <w:pStyle w:val="ListParagraph"/>
              <w:numPr>
                <w:ilvl w:val="0"/>
                <w:numId w:val="1"/>
              </w:numPr>
              <w:rPr>
                <w:rFonts w:ascii="Arial-BoldMT" w:hAnsi="Arial-BoldMT" w:cs="Arial-BoldMT"/>
                <w:lang w:val="en-CA"/>
              </w:rPr>
            </w:pPr>
            <w:r>
              <w:rPr>
                <w:rFonts w:ascii="Arial-BoldMT" w:hAnsi="Arial-BoldMT" w:cs="Arial-BoldMT"/>
                <w:lang w:val="en-CA"/>
              </w:rPr>
              <w:lastRenderedPageBreak/>
              <w:t>Webinar on Oct. 7,2023</w:t>
            </w:r>
            <w:r w:rsidR="00820722">
              <w:rPr>
                <w:rFonts w:ascii="Arial-BoldMT" w:hAnsi="Arial-BoldMT" w:cs="Arial-BoldMT"/>
                <w:lang w:val="en-CA"/>
              </w:rPr>
              <w:t xml:space="preserve">, 2 pm PST. The speaker is Dr. Ezekiel Bernardo, Faculty from the Industrial &amp; Systems Engineering Department of De La Salle University. The title of his talk “From Algorithms to Emotions: Explainable Artificial Intelligence’s Affective Revolution”. </w:t>
            </w:r>
            <w:r>
              <w:rPr>
                <w:rFonts w:ascii="Arial-BoldMT" w:hAnsi="Arial-BoldMT" w:cs="Arial-BoldMT"/>
                <w:lang w:val="en-CA"/>
              </w:rPr>
              <w:t xml:space="preserve"> </w:t>
            </w:r>
          </w:p>
          <w:p w14:paraId="65C50002" w14:textId="1906ACFD" w:rsidR="001B7E62" w:rsidRPr="001B7E62" w:rsidRDefault="001B7E62" w:rsidP="001B7E62">
            <w:pPr>
              <w:pStyle w:val="ListParagraph"/>
              <w:numPr>
                <w:ilvl w:val="0"/>
                <w:numId w:val="1"/>
              </w:numPr>
              <w:rPr>
                <w:rFonts w:ascii="Arial-BoldMT" w:hAnsi="Arial-BoldMT" w:cs="Arial-BoldMT"/>
                <w:lang w:val="en-CA"/>
              </w:rPr>
            </w:pPr>
            <w:r>
              <w:rPr>
                <w:rFonts w:ascii="Arial-BoldMT" w:hAnsi="Arial-BoldMT" w:cs="Arial-BoldMT"/>
                <w:lang w:val="en-CA"/>
              </w:rPr>
              <w:t>Seminars on Cognitive Ergonomics</w:t>
            </w:r>
            <w:r w:rsidR="00820722">
              <w:rPr>
                <w:rFonts w:ascii="Arial-BoldMT" w:hAnsi="Arial-BoldMT" w:cs="Arial-BoldMT"/>
                <w:lang w:val="en-CA"/>
              </w:rPr>
              <w:t xml:space="preserve"> on Nov. 2023</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sectPr w:rsidR="00E227A5" w:rsidRPr="006B3073" w:rsidSect="006B3073">
      <w:headerReference w:type="even" r:id="rId7"/>
      <w:headerReference w:type="default" r:id="rId8"/>
      <w:footerReference w:type="even" r:id="rId9"/>
      <w:footerReference w:type="default" r:id="rId10"/>
      <w:headerReference w:type="first" r:id="rId11"/>
      <w:footerReference w:type="first" r:id="rId12"/>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0F1A0" w14:textId="77777777" w:rsidR="001148B6" w:rsidRDefault="001148B6" w:rsidP="00E227A5">
      <w:pPr>
        <w:spacing w:after="0" w:line="240" w:lineRule="auto"/>
      </w:pPr>
      <w:r>
        <w:separator/>
      </w:r>
    </w:p>
  </w:endnote>
  <w:endnote w:type="continuationSeparator" w:id="0">
    <w:p w14:paraId="0E8EF178" w14:textId="77777777" w:rsidR="001148B6" w:rsidRDefault="001148B6"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0D668" w14:textId="77777777" w:rsidR="001148B6" w:rsidRDefault="001148B6" w:rsidP="00E227A5">
      <w:pPr>
        <w:spacing w:after="0" w:line="240" w:lineRule="auto"/>
      </w:pPr>
      <w:r>
        <w:separator/>
      </w:r>
    </w:p>
  </w:footnote>
  <w:footnote w:type="continuationSeparator" w:id="0">
    <w:p w14:paraId="71866B2D" w14:textId="77777777" w:rsidR="001148B6" w:rsidRDefault="001148B6"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D0A0D"/>
    <w:multiLevelType w:val="hybridMultilevel"/>
    <w:tmpl w:val="9E00D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051789"/>
    <w:multiLevelType w:val="hybridMultilevel"/>
    <w:tmpl w:val="2EF83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6802979">
    <w:abstractNumId w:val="0"/>
  </w:num>
  <w:num w:numId="2" w16cid:durableId="1484850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97594"/>
    <w:rsid w:val="00097A86"/>
    <w:rsid w:val="000D4C9A"/>
    <w:rsid w:val="000E1A38"/>
    <w:rsid w:val="00101001"/>
    <w:rsid w:val="001148B6"/>
    <w:rsid w:val="00126373"/>
    <w:rsid w:val="001B7E62"/>
    <w:rsid w:val="00276F7A"/>
    <w:rsid w:val="00283AD0"/>
    <w:rsid w:val="002E208C"/>
    <w:rsid w:val="002F3821"/>
    <w:rsid w:val="00315AAD"/>
    <w:rsid w:val="003423B4"/>
    <w:rsid w:val="003544D8"/>
    <w:rsid w:val="003602A9"/>
    <w:rsid w:val="00374B8A"/>
    <w:rsid w:val="003F54F7"/>
    <w:rsid w:val="00470D5C"/>
    <w:rsid w:val="00493DF6"/>
    <w:rsid w:val="004D040B"/>
    <w:rsid w:val="004D5F34"/>
    <w:rsid w:val="00524F54"/>
    <w:rsid w:val="00537784"/>
    <w:rsid w:val="00573E6C"/>
    <w:rsid w:val="00582067"/>
    <w:rsid w:val="00590409"/>
    <w:rsid w:val="00596FF6"/>
    <w:rsid w:val="005B102B"/>
    <w:rsid w:val="005E4C5D"/>
    <w:rsid w:val="006114C7"/>
    <w:rsid w:val="00632014"/>
    <w:rsid w:val="006739EA"/>
    <w:rsid w:val="006743EA"/>
    <w:rsid w:val="006A0A5F"/>
    <w:rsid w:val="006B3073"/>
    <w:rsid w:val="006C0F3C"/>
    <w:rsid w:val="006C6BBF"/>
    <w:rsid w:val="007159F5"/>
    <w:rsid w:val="0073323C"/>
    <w:rsid w:val="00781399"/>
    <w:rsid w:val="007B2099"/>
    <w:rsid w:val="007F0EE5"/>
    <w:rsid w:val="008069A6"/>
    <w:rsid w:val="00820722"/>
    <w:rsid w:val="00842823"/>
    <w:rsid w:val="008615FA"/>
    <w:rsid w:val="008720FE"/>
    <w:rsid w:val="008723F9"/>
    <w:rsid w:val="008A1E4C"/>
    <w:rsid w:val="00902647"/>
    <w:rsid w:val="009501CE"/>
    <w:rsid w:val="0095655F"/>
    <w:rsid w:val="00984BCF"/>
    <w:rsid w:val="009C3A03"/>
    <w:rsid w:val="009E4469"/>
    <w:rsid w:val="009F3F52"/>
    <w:rsid w:val="00A22A0D"/>
    <w:rsid w:val="00A513F7"/>
    <w:rsid w:val="00A9169C"/>
    <w:rsid w:val="00A91C6E"/>
    <w:rsid w:val="00AE37AD"/>
    <w:rsid w:val="00AE4D9C"/>
    <w:rsid w:val="00AF455F"/>
    <w:rsid w:val="00B37CA5"/>
    <w:rsid w:val="00B53FCF"/>
    <w:rsid w:val="00BC4D2C"/>
    <w:rsid w:val="00BE2194"/>
    <w:rsid w:val="00C85E91"/>
    <w:rsid w:val="00CB30AB"/>
    <w:rsid w:val="00D76554"/>
    <w:rsid w:val="00DD013C"/>
    <w:rsid w:val="00DD1B40"/>
    <w:rsid w:val="00E04838"/>
    <w:rsid w:val="00E227A5"/>
    <w:rsid w:val="00E5318A"/>
    <w:rsid w:val="00E82C39"/>
    <w:rsid w:val="00EE6AF3"/>
    <w:rsid w:val="00F010BC"/>
    <w:rsid w:val="00F577AE"/>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E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garetgraf/Library/Group%20Containers/UBF8T346G9.Office/User%20Content.localized/Templates.localized/Certificate%20of%20Appreciation_Templat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Certificate of Appreciation_Template.dotx</Template>
  <TotalTime>3</TotalTime>
  <Pages>3</Pages>
  <Words>520</Words>
  <Characters>2966</Characters>
  <Application>Microsoft Office Word</Application>
  <DocSecurity>0</DocSecurity>
  <Lines>24</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4</cp:revision>
  <cp:lastPrinted>2021-11-28T22:56:00Z</cp:lastPrinted>
  <dcterms:created xsi:type="dcterms:W3CDTF">2023-09-15T03:08:00Z</dcterms:created>
  <dcterms:modified xsi:type="dcterms:W3CDTF">2023-09-20T15:20:00Z</dcterms:modified>
</cp:coreProperties>
</file>