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30EA1" w14:textId="43290990" w:rsidR="006F091D" w:rsidRPr="008345E4" w:rsidRDefault="00A2360B" w:rsidP="008345E4">
      <w:pPr>
        <w:pStyle w:val="Headline"/>
        <w:rPr>
          <w:rFonts w:ascii="Lato" w:hAnsi="Lato"/>
        </w:rPr>
      </w:pPr>
      <w:r>
        <w:rPr>
          <w:rFonts w:ascii="Lato" w:hAnsi="Lato"/>
        </w:rPr>
        <w:t xml:space="preserve">Proposal </w:t>
      </w:r>
      <w:r w:rsidR="00A251D5">
        <w:rPr>
          <w:rFonts w:ascii="Lato" w:hAnsi="Lato"/>
        </w:rPr>
        <w:t>Form</w:t>
      </w:r>
      <w:r>
        <w:rPr>
          <w:rFonts w:ascii="Lato" w:hAnsi="Lato"/>
        </w:rPr>
        <w:t xml:space="preserve"> for IEA Triennial Congress </w:t>
      </w:r>
    </w:p>
    <w:p w14:paraId="3DC4F8E0" w14:textId="77777777" w:rsidR="006F091D" w:rsidRPr="00C81028" w:rsidRDefault="006F091D" w:rsidP="006F091D">
      <w:pPr>
        <w:rPr>
          <w:rFonts w:ascii="Lato" w:hAnsi="Lato"/>
          <w:lang w:val="en-GB"/>
        </w:rPr>
      </w:pPr>
    </w:p>
    <w:p w14:paraId="488C80AB" w14:textId="559D4283" w:rsidR="006F091D" w:rsidRPr="00C81028" w:rsidRDefault="00A2360B" w:rsidP="008345E4">
      <w:pPr>
        <w:pStyle w:val="Subhead"/>
        <w:jc w:val="center"/>
      </w:pPr>
      <w:r>
        <w:t>IEA2030</w:t>
      </w:r>
    </w:p>
    <w:p w14:paraId="5130EB0C" w14:textId="77777777" w:rsidR="006F091D" w:rsidRPr="00C81028" w:rsidRDefault="006F091D" w:rsidP="006F091D">
      <w:pPr>
        <w:rPr>
          <w:rFonts w:ascii="Lato" w:hAnsi="Lato"/>
          <w:lang w:val="en-GB"/>
        </w:rPr>
      </w:pPr>
    </w:p>
    <w:p w14:paraId="790AC704" w14:textId="4C3BA58F" w:rsidR="008B6DCB" w:rsidRPr="008345E4" w:rsidRDefault="008B6DCB" w:rsidP="008B6DCB">
      <w:pPr>
        <w:rPr>
          <w:rFonts w:ascii="Lato" w:hAnsi="Lato"/>
          <w:sz w:val="20"/>
          <w:szCs w:val="20"/>
          <w:lang w:val="en-US"/>
        </w:rPr>
      </w:pPr>
      <w:r w:rsidRPr="008345E4">
        <w:rPr>
          <w:rFonts w:ascii="Lato" w:hAnsi="Lato"/>
          <w:sz w:val="20"/>
          <w:szCs w:val="20"/>
          <w:lang w:val="en-US"/>
        </w:rPr>
        <w:t xml:space="preserve">This form is based on the </w:t>
      </w:r>
      <w:r w:rsidRPr="00941F89">
        <w:rPr>
          <w:rFonts w:ascii="Lato" w:hAnsi="Lato"/>
          <w:b/>
          <w:bCs/>
          <w:sz w:val="20"/>
          <w:szCs w:val="20"/>
          <w:lang w:val="en-US"/>
        </w:rPr>
        <w:t xml:space="preserve">IEA Operating Procedures </w:t>
      </w:r>
      <w:r w:rsidR="00A251D5" w:rsidRPr="00941F89">
        <w:rPr>
          <w:rFonts w:ascii="Lato" w:hAnsi="Lato"/>
          <w:b/>
          <w:bCs/>
          <w:sz w:val="20"/>
          <w:szCs w:val="20"/>
          <w:lang w:val="en-US"/>
        </w:rPr>
        <w:t>-</w:t>
      </w:r>
      <w:r w:rsidRPr="00941F89">
        <w:rPr>
          <w:rFonts w:ascii="Lato" w:hAnsi="Lato"/>
          <w:b/>
          <w:bCs/>
          <w:sz w:val="20"/>
          <w:szCs w:val="20"/>
          <w:lang w:val="en-US"/>
        </w:rPr>
        <w:t>Triennial Congress</w:t>
      </w:r>
      <w:r w:rsidRPr="008345E4">
        <w:rPr>
          <w:rFonts w:ascii="Lato" w:hAnsi="Lato"/>
          <w:sz w:val="20"/>
          <w:szCs w:val="20"/>
          <w:lang w:val="en-US"/>
        </w:rPr>
        <w:t xml:space="preserve"> </w:t>
      </w:r>
      <w:r w:rsidR="00D231A6" w:rsidRPr="008345E4">
        <w:rPr>
          <w:rFonts w:ascii="Lato" w:hAnsi="Lato"/>
          <w:sz w:val="20"/>
          <w:szCs w:val="20"/>
          <w:lang w:val="en-US"/>
        </w:rPr>
        <w:t xml:space="preserve">and on the Congress Model guidelines. </w:t>
      </w:r>
      <w:r w:rsidR="008345E4" w:rsidRPr="008345E4">
        <w:rPr>
          <w:rFonts w:ascii="Lato" w:hAnsi="Lato"/>
          <w:sz w:val="20"/>
          <w:szCs w:val="20"/>
          <w:lang w:val="en-US"/>
        </w:rPr>
        <w:t xml:space="preserve">These documents should be consulted before the proposal is submitted. </w:t>
      </w:r>
      <w:r w:rsidR="00941F89">
        <w:rPr>
          <w:rFonts w:ascii="Lato" w:hAnsi="Lato"/>
          <w:sz w:val="20"/>
          <w:szCs w:val="20"/>
          <w:lang w:val="en-US"/>
        </w:rPr>
        <w:t>Please provide as much detail as you can at this stage.</w:t>
      </w:r>
    </w:p>
    <w:p w14:paraId="26D3AC9D" w14:textId="77777777" w:rsidR="00D231A6" w:rsidRPr="006B5E39" w:rsidRDefault="00D231A6" w:rsidP="008B6DCB">
      <w:pPr>
        <w:rPr>
          <w:rFonts w:ascii="Lato" w:hAnsi="Lato"/>
          <w:lang w:val="en-US"/>
        </w:rPr>
      </w:pPr>
    </w:p>
    <w:tbl>
      <w:tblPr>
        <w:tblStyle w:val="TableGrid"/>
        <w:tblW w:w="15602" w:type="dxa"/>
        <w:tblLook w:val="04A0" w:firstRow="1" w:lastRow="0" w:firstColumn="1" w:lastColumn="0" w:noHBand="0" w:noVBand="1"/>
      </w:tblPr>
      <w:tblGrid>
        <w:gridCol w:w="2430"/>
        <w:gridCol w:w="2019"/>
        <w:gridCol w:w="182"/>
        <w:gridCol w:w="2730"/>
        <w:gridCol w:w="1655"/>
        <w:gridCol w:w="6586"/>
      </w:tblGrid>
      <w:tr w:rsidR="008B6DCB" w:rsidRPr="00C94170" w14:paraId="6C4D45D8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0AEEA3E7" w14:textId="77777777" w:rsidR="008B6DCB" w:rsidRPr="00C94170" w:rsidRDefault="008B6DCB" w:rsidP="00A251D5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 xml:space="preserve">The Federated Society presenting this </w:t>
            </w:r>
            <w:proofErr w:type="gramStart"/>
            <w:r w:rsidR="00A251D5"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proposal</w:t>
            </w:r>
            <w:proofErr w:type="gramEnd"/>
          </w:p>
          <w:p w14:paraId="2D81EC26" w14:textId="1AFA5356" w:rsidR="008345E4" w:rsidRPr="00C94170" w:rsidRDefault="008345E4" w:rsidP="008345E4">
            <w:pPr>
              <w:pStyle w:val="ListParagraph"/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8B6DCB" w:rsidRPr="00C94170" w14:paraId="4D85C4C6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B7D59B7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Name of the Society</w:t>
            </w:r>
          </w:p>
        </w:tc>
        <w:tc>
          <w:tcPr>
            <w:tcW w:w="6586" w:type="dxa"/>
            <w:gridSpan w:val="4"/>
          </w:tcPr>
          <w:p w14:paraId="42E7B133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44EA1298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1FDAB234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Country/countries</w:t>
            </w:r>
          </w:p>
        </w:tc>
        <w:tc>
          <w:tcPr>
            <w:tcW w:w="6586" w:type="dxa"/>
            <w:gridSpan w:val="4"/>
          </w:tcPr>
          <w:p w14:paraId="23F3394D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4885FC55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33D436D6" w14:textId="7D0780BC" w:rsidR="008B6DCB" w:rsidRPr="00C94170" w:rsidRDefault="008B6DCB" w:rsidP="00D231A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Tell us about your society including </w:t>
            </w:r>
            <w:r w:rsidR="00D231A6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current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membership numbers, main objectives, year in which it was formed. (Max 500 words)</w:t>
            </w:r>
          </w:p>
        </w:tc>
        <w:tc>
          <w:tcPr>
            <w:tcW w:w="6586" w:type="dxa"/>
            <w:gridSpan w:val="4"/>
          </w:tcPr>
          <w:p w14:paraId="6F486CE2" w14:textId="77777777" w:rsidR="008B6DCB" w:rsidRPr="00C94170" w:rsidRDefault="008B6DCB" w:rsidP="00D231A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40D45653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06A4F6B9" w14:textId="4954DE30" w:rsidR="008B6DCB" w:rsidRPr="00C94170" w:rsidRDefault="008B6DCB" w:rsidP="00D231A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Experience in organizing </w:t>
            </w:r>
            <w:r w:rsidR="00D231A6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large / international </w:t>
            </w:r>
            <w:proofErr w:type="gramStart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conferences</w:t>
            </w:r>
            <w:proofErr w:type="gramEnd"/>
          </w:p>
          <w:p w14:paraId="2C45E702" w14:textId="38D86325" w:rsidR="008B6DCB" w:rsidRPr="00C94170" w:rsidRDefault="008B6DCB" w:rsidP="00D231A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(Max. 200 words)</w:t>
            </w:r>
          </w:p>
          <w:p w14:paraId="10BBF7D3" w14:textId="77777777" w:rsidR="008B6DCB" w:rsidRPr="00C94170" w:rsidRDefault="008B6DCB" w:rsidP="00D231A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161F10CD" w14:textId="77777777" w:rsidR="008B6DCB" w:rsidRPr="00C94170" w:rsidRDefault="008B6DCB" w:rsidP="00D231A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345E4" w:rsidRPr="00C94170" w14:paraId="402991E8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bottom w:val="single" w:sz="4" w:space="0" w:color="auto"/>
            </w:tcBorders>
          </w:tcPr>
          <w:p w14:paraId="7BF34EF9" w14:textId="6C7339C6" w:rsidR="008345E4" w:rsidRPr="00C94170" w:rsidRDefault="008345E4" w:rsidP="000320D4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ab/>
            </w:r>
          </w:p>
        </w:tc>
      </w:tr>
      <w:tr w:rsidR="008B6DCB" w:rsidRPr="00C94170" w14:paraId="4EC026F8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611BA6F7" w14:textId="77777777" w:rsidR="008B6DCB" w:rsidRPr="00C94170" w:rsidRDefault="008B6DCB" w:rsidP="00A251D5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Proposed location of the Congress</w:t>
            </w:r>
          </w:p>
          <w:p w14:paraId="3F5F86B8" w14:textId="1A98EAD6" w:rsidR="008345E4" w:rsidRPr="00C94170" w:rsidRDefault="008345E4" w:rsidP="008345E4">
            <w:pPr>
              <w:pStyle w:val="ListParagraph"/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8B6DCB" w:rsidRPr="00C94170" w14:paraId="43E6DA46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3CA3E80A" w14:textId="4A1A93CF" w:rsidR="008B6DCB" w:rsidRPr="00C94170" w:rsidRDefault="00A251D5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City</w:t>
            </w:r>
          </w:p>
        </w:tc>
        <w:tc>
          <w:tcPr>
            <w:tcW w:w="6586" w:type="dxa"/>
            <w:gridSpan w:val="4"/>
          </w:tcPr>
          <w:p w14:paraId="77098958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A251D5" w:rsidRPr="00C94170" w14:paraId="02F679B9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0E161B4A" w14:textId="77777777" w:rsidR="00A251D5" w:rsidRPr="00C94170" w:rsidRDefault="00A251D5" w:rsidP="00DD79B5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Distance and travel </w:t>
            </w:r>
            <w:proofErr w:type="gramStart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means</w:t>
            </w:r>
            <w:proofErr w:type="gramEnd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from nearest international airport</w:t>
            </w:r>
          </w:p>
        </w:tc>
        <w:tc>
          <w:tcPr>
            <w:tcW w:w="6586" w:type="dxa"/>
            <w:gridSpan w:val="4"/>
          </w:tcPr>
          <w:p w14:paraId="0121A653" w14:textId="77777777" w:rsidR="00A251D5" w:rsidRPr="00C94170" w:rsidRDefault="00A251D5" w:rsidP="00DD79B5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1C79ECAB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0A507916" w14:textId="55178CF1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Venue </w:t>
            </w:r>
            <w:r w:rsidR="00941F89">
              <w:rPr>
                <w:rFonts w:ascii="Lato" w:hAnsi="Lato" w:cs="Arial"/>
                <w:sz w:val="20"/>
                <w:szCs w:val="20"/>
                <w:lang w:val="en-US"/>
              </w:rPr>
              <w:t xml:space="preserve">name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(congress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centre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6586" w:type="dxa"/>
            <w:gridSpan w:val="4"/>
          </w:tcPr>
          <w:p w14:paraId="4C4209AC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941F89" w:rsidRPr="00C94170" w14:paraId="74603761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5383DB23" w14:textId="08E22D1B" w:rsidR="00941F89" w:rsidRPr="00C94170" w:rsidRDefault="00941F89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Maximum capacity of venue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 (number of participants)</w:t>
            </w:r>
          </w:p>
        </w:tc>
        <w:tc>
          <w:tcPr>
            <w:tcW w:w="6586" w:type="dxa"/>
            <w:gridSpan w:val="4"/>
          </w:tcPr>
          <w:p w14:paraId="047AC18F" w14:textId="77777777" w:rsidR="00941F89" w:rsidRPr="00C94170" w:rsidRDefault="00941F89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672DD3AC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0C792627" w14:textId="7316688B" w:rsidR="00941F89" w:rsidRPr="00C94170" w:rsidRDefault="00941F89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Can the venue provide the number of anticipated rooms with the capacity to increase or decrease in size as necessary? </w:t>
            </w:r>
          </w:p>
        </w:tc>
        <w:tc>
          <w:tcPr>
            <w:tcW w:w="6586" w:type="dxa"/>
            <w:gridSpan w:val="4"/>
          </w:tcPr>
          <w:p w14:paraId="4A574218" w14:textId="26A528AC" w:rsidR="008B6DCB" w:rsidRPr="00C94170" w:rsidRDefault="00941F89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>
              <w:rPr>
                <w:rFonts w:ascii="Lato" w:hAnsi="Lato" w:cs="Arial"/>
                <w:sz w:val="20"/>
                <w:szCs w:val="20"/>
                <w:lang w:val="en-US"/>
              </w:rPr>
              <w:t>Rooms:</w:t>
            </w:r>
          </w:p>
          <w:p w14:paraId="407220C8" w14:textId="77777777" w:rsidR="00941F89" w:rsidRDefault="00941F89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  <w:p w14:paraId="0F0CCFB6" w14:textId="77777777" w:rsidR="00941F89" w:rsidRDefault="00941F89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  <w:p w14:paraId="497E1779" w14:textId="34424F5E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All-in one building?  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If NO, describe:</w:t>
            </w:r>
          </w:p>
          <w:p w14:paraId="108F5EA0" w14:textId="77777777" w:rsidR="00D231A6" w:rsidRPr="00C94170" w:rsidRDefault="00D231A6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3F43155A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41E6C7C" w14:textId="266CFA5E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Access for </w:t>
            </w:r>
            <w:r w:rsidR="00A251D5" w:rsidRPr="00C94170">
              <w:rPr>
                <w:rFonts w:ascii="Lato" w:hAnsi="Lato" w:cs="Arial"/>
                <w:sz w:val="20"/>
                <w:szCs w:val="20"/>
                <w:lang w:val="en-US"/>
              </w:rPr>
              <w:t>people with disabilities</w:t>
            </w:r>
          </w:p>
        </w:tc>
        <w:tc>
          <w:tcPr>
            <w:tcW w:w="6586" w:type="dxa"/>
            <w:gridSpan w:val="4"/>
          </w:tcPr>
          <w:p w14:paraId="7E34CCAD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Excellent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Good 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Moderate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</w:rPr>
              <w:t xml:space="preserve">  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NO</w:t>
            </w:r>
          </w:p>
          <w:p w14:paraId="4A9CFDCF" w14:textId="3C2456FA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Please provide details</w:t>
            </w:r>
            <w:r w:rsidR="00941F89">
              <w:rPr>
                <w:rFonts w:ascii="Lato" w:hAnsi="Lato" w:cs="Arial"/>
                <w:sz w:val="20"/>
                <w:szCs w:val="20"/>
                <w:lang w:val="en-US"/>
              </w:rPr>
              <w:t>:</w:t>
            </w:r>
          </w:p>
          <w:p w14:paraId="03C1DCDF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58EDF9A5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1A4A85E5" w14:textId="38AC22BB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A</w:t>
            </w:r>
            <w:r w:rsidR="00A251D5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vailability of </w:t>
            </w:r>
            <w:proofErr w:type="gramStart"/>
            <w:r w:rsidR="00A251D5" w:rsidRPr="00C94170">
              <w:rPr>
                <w:rFonts w:ascii="Lato" w:hAnsi="Lato" w:cs="Arial"/>
                <w:sz w:val="20"/>
                <w:szCs w:val="20"/>
                <w:lang w:val="en-US"/>
              </w:rPr>
              <w:t>a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udio visual</w:t>
            </w:r>
            <w:proofErr w:type="gramEnd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="00A251D5" w:rsidRPr="00C94170">
              <w:rPr>
                <w:rFonts w:ascii="Lato" w:hAnsi="Lato" w:cs="Arial"/>
                <w:sz w:val="20"/>
                <w:szCs w:val="20"/>
                <w:lang w:val="en-US"/>
              </w:rPr>
              <w:t>equipment / internet access</w:t>
            </w:r>
            <w:r w:rsidR="00941F89">
              <w:rPr>
                <w:rFonts w:ascii="Lato" w:hAnsi="Lato" w:cs="Arial"/>
                <w:sz w:val="20"/>
                <w:szCs w:val="20"/>
                <w:lang w:val="en-US"/>
              </w:rPr>
              <w:t>. Please provide details</w:t>
            </w:r>
          </w:p>
        </w:tc>
        <w:tc>
          <w:tcPr>
            <w:tcW w:w="6586" w:type="dxa"/>
            <w:gridSpan w:val="4"/>
          </w:tcPr>
          <w:p w14:paraId="37FF51B2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5FA23AB8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AF6F408" w14:textId="588602B7" w:rsidR="008B6DCB" w:rsidRPr="00C94170" w:rsidRDefault="008B6DCB" w:rsidP="00A251D5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Features of the proposed venue/ including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lastRenderedPageBreak/>
              <w:t xml:space="preserve">proximity to hotels, shopping, restaurants, sight-seeing: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br/>
              <w:t>(max. 600 words)</w:t>
            </w:r>
          </w:p>
        </w:tc>
        <w:tc>
          <w:tcPr>
            <w:tcW w:w="6586" w:type="dxa"/>
            <w:gridSpan w:val="4"/>
          </w:tcPr>
          <w:p w14:paraId="1EFCB46B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773BC6" w:rsidRPr="00C94170" w14:paraId="05B14F10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2271472F" w14:textId="77777777" w:rsidR="00773BC6" w:rsidRPr="00C94170" w:rsidRDefault="00773BC6" w:rsidP="00EB4D78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Options for professional visits near the Congress</w:t>
            </w:r>
          </w:p>
          <w:p w14:paraId="33D9D163" w14:textId="47F700FA" w:rsidR="00773BC6" w:rsidRPr="00C94170" w:rsidRDefault="00773BC6" w:rsidP="00EB4D78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(max. 400 words</w:t>
            </w:r>
            <w:r w:rsidR="008345E4" w:rsidRPr="00C94170">
              <w:rPr>
                <w:rFonts w:ascii="Lato" w:hAnsi="Lato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4642A499" w14:textId="77777777" w:rsidR="00773BC6" w:rsidRPr="00C94170" w:rsidRDefault="00773BC6" w:rsidP="00EB4D78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B6DCB" w:rsidRPr="00C94170" w14:paraId="645DDFA1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6DB39A7B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Potential weak points of the venue/place and how to overcome these:</w:t>
            </w:r>
          </w:p>
          <w:p w14:paraId="63E6E802" w14:textId="6A5478F9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(max. 400 words)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2C5F7024" w14:textId="77777777" w:rsidR="008B6DCB" w:rsidRPr="00C94170" w:rsidRDefault="008B6DCB" w:rsidP="007B526C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8345E4" w:rsidRPr="00C94170" w14:paraId="54AA5E1D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61033F90" w14:textId="77777777" w:rsidR="008345E4" w:rsidRPr="00C94170" w:rsidRDefault="008345E4" w:rsidP="00FE06A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A251D5" w:rsidRPr="00C94170" w14:paraId="4A1766D8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62269E94" w14:textId="77777777" w:rsidR="00A251D5" w:rsidRPr="00C94170" w:rsidRDefault="00A251D5" w:rsidP="00A251D5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Proposed Dates</w:t>
            </w:r>
          </w:p>
          <w:p w14:paraId="7DE80BBE" w14:textId="1C2E45E4" w:rsidR="008345E4" w:rsidRPr="00C94170" w:rsidRDefault="008345E4" w:rsidP="008345E4">
            <w:pPr>
              <w:pStyle w:val="ListParagraph"/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A251D5" w:rsidRPr="00C94170" w14:paraId="41584917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76D1099D" w14:textId="77777777" w:rsidR="00A251D5" w:rsidRPr="00C94170" w:rsidRDefault="00A251D5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Proposed dates of Congress</w:t>
            </w:r>
          </w:p>
          <w:p w14:paraId="4C6ABDA0" w14:textId="77777777" w:rsidR="00A251D5" w:rsidRPr="00C94170" w:rsidRDefault="00A251D5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Explain why preferred</w:t>
            </w:r>
          </w:p>
        </w:tc>
        <w:tc>
          <w:tcPr>
            <w:tcW w:w="6586" w:type="dxa"/>
            <w:gridSpan w:val="4"/>
          </w:tcPr>
          <w:p w14:paraId="35F98B0D" w14:textId="77777777" w:rsidR="00A251D5" w:rsidRPr="00C94170" w:rsidRDefault="00A251D5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A251D5" w:rsidRPr="00C94170" w14:paraId="32C8DEB9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72F8C940" w14:textId="77777777" w:rsidR="00A251D5" w:rsidRPr="00C94170" w:rsidRDefault="00A251D5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Alternative dates</w:t>
            </w:r>
          </w:p>
        </w:tc>
        <w:tc>
          <w:tcPr>
            <w:tcW w:w="6586" w:type="dxa"/>
            <w:gridSpan w:val="4"/>
          </w:tcPr>
          <w:p w14:paraId="4D4D8A8B" w14:textId="77777777" w:rsidR="00A251D5" w:rsidRPr="00C94170" w:rsidRDefault="00A251D5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A251D5" w:rsidRPr="00C94170" w14:paraId="6EFAA435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5F152C15" w14:textId="07424A16" w:rsidR="00A251D5" w:rsidRPr="00C94170" w:rsidRDefault="00A251D5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Length of the congress</w:t>
            </w:r>
            <w:r w:rsidR="00941F89">
              <w:rPr>
                <w:rFonts w:ascii="Lato" w:hAnsi="Lato" w:cs="Arial"/>
                <w:sz w:val="20"/>
                <w:szCs w:val="20"/>
              </w:rPr>
              <w:t xml:space="preserve">. </w:t>
            </w:r>
            <w:proofErr w:type="spellStart"/>
            <w:r w:rsidR="00941F89" w:rsidRPr="00C94170">
              <w:rPr>
                <w:rFonts w:ascii="Lato" w:hAnsi="Lato" w:cs="Arial"/>
                <w:sz w:val="20"/>
                <w:szCs w:val="20"/>
              </w:rPr>
              <w:t>Explain</w:t>
            </w:r>
            <w:proofErr w:type="spellEnd"/>
            <w:r w:rsidR="00941F89"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="00941F89" w:rsidRPr="00C94170">
              <w:rPr>
                <w:rFonts w:ascii="Lato" w:hAnsi="Lato" w:cs="Arial"/>
                <w:sz w:val="20"/>
                <w:szCs w:val="20"/>
              </w:rPr>
              <w:t>if</w:t>
            </w:r>
            <w:proofErr w:type="spellEnd"/>
            <w:r w:rsidR="00941F89"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="00941F89" w:rsidRPr="00C94170">
              <w:rPr>
                <w:rFonts w:ascii="Lato" w:hAnsi="Lato" w:cs="Arial"/>
                <w:sz w:val="20"/>
                <w:szCs w:val="20"/>
              </w:rPr>
              <w:t>different</w:t>
            </w:r>
            <w:proofErr w:type="spellEnd"/>
            <w:r w:rsidR="00941F89"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="00941F89" w:rsidRPr="00C94170">
              <w:rPr>
                <w:rFonts w:ascii="Lato" w:hAnsi="Lato" w:cs="Arial"/>
                <w:sz w:val="20"/>
                <w:szCs w:val="20"/>
              </w:rPr>
              <w:t>than</w:t>
            </w:r>
            <w:proofErr w:type="spellEnd"/>
            <w:r w:rsidR="00941F89" w:rsidRPr="00C94170">
              <w:rPr>
                <w:rFonts w:ascii="Lato" w:hAnsi="Lato" w:cs="Arial"/>
                <w:sz w:val="20"/>
                <w:szCs w:val="20"/>
              </w:rPr>
              <w:t xml:space="preserve"> usual 4.5 </w:t>
            </w:r>
            <w:proofErr w:type="spellStart"/>
            <w:r w:rsidR="00941F89" w:rsidRPr="00C94170">
              <w:rPr>
                <w:rFonts w:ascii="Lato" w:hAnsi="Lato" w:cs="Arial"/>
                <w:sz w:val="20"/>
                <w:szCs w:val="20"/>
              </w:rPr>
              <w:t>to</w:t>
            </w:r>
            <w:proofErr w:type="spellEnd"/>
            <w:r w:rsidR="00941F89" w:rsidRPr="00C94170">
              <w:rPr>
                <w:rFonts w:ascii="Lato" w:hAnsi="Lato" w:cs="Arial"/>
                <w:sz w:val="20"/>
                <w:szCs w:val="20"/>
              </w:rPr>
              <w:t xml:space="preserve"> 5 </w:t>
            </w:r>
            <w:proofErr w:type="spellStart"/>
            <w:r w:rsidR="00941F89" w:rsidRPr="00C94170">
              <w:rPr>
                <w:rFonts w:ascii="Lato" w:hAnsi="Lato" w:cs="Arial"/>
                <w:sz w:val="20"/>
                <w:szCs w:val="20"/>
              </w:rPr>
              <w:t>days</w:t>
            </w:r>
            <w:proofErr w:type="spellEnd"/>
            <w:r w:rsidR="00941F89" w:rsidRPr="00C94170">
              <w:rPr>
                <w:rFonts w:ascii="Lato" w:hAnsi="Lato" w:cs="Arial"/>
                <w:sz w:val="20"/>
                <w:szCs w:val="20"/>
              </w:rPr>
              <w:t>.</w:t>
            </w:r>
          </w:p>
        </w:tc>
        <w:tc>
          <w:tcPr>
            <w:tcW w:w="6586" w:type="dxa"/>
            <w:gridSpan w:val="4"/>
          </w:tcPr>
          <w:p w14:paraId="0C7AE74C" w14:textId="77777777" w:rsidR="00941F89" w:rsidRDefault="00941F89" w:rsidP="00C7499B">
            <w:pPr>
              <w:rPr>
                <w:rFonts w:ascii="Lato" w:hAnsi="Lato" w:cs="Arial"/>
                <w:sz w:val="20"/>
                <w:szCs w:val="20"/>
              </w:rPr>
            </w:pPr>
          </w:p>
          <w:p w14:paraId="6B63F3B6" w14:textId="77777777" w:rsidR="00941F89" w:rsidRDefault="00941F89" w:rsidP="00C7499B">
            <w:pPr>
              <w:rPr>
                <w:rFonts w:ascii="Lato" w:hAnsi="Lato" w:cs="Arial"/>
                <w:sz w:val="20"/>
                <w:szCs w:val="20"/>
              </w:rPr>
            </w:pPr>
          </w:p>
          <w:p w14:paraId="4A490967" w14:textId="0A374214" w:rsidR="00A251D5" w:rsidRPr="00C94170" w:rsidRDefault="00A251D5" w:rsidP="00C7499B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DB7D78" w:rsidRPr="00DB7D78" w14:paraId="4C1450E5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59988ADE" w14:textId="77777777" w:rsidR="00DB7D78" w:rsidRPr="00662B78" w:rsidRDefault="00DB7D78" w:rsidP="00662B78">
            <w:pPr>
              <w:rPr>
                <w:rFonts w:ascii="Lato" w:hAnsi="Lato" w:cs="Arial"/>
                <w:b/>
                <w:bCs/>
                <w:sz w:val="20"/>
                <w:szCs w:val="20"/>
              </w:rPr>
            </w:pPr>
          </w:p>
        </w:tc>
      </w:tr>
      <w:tr w:rsidR="00773BC6" w:rsidRPr="00DB7D78" w14:paraId="029F7716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2FE86CB7" w14:textId="2D6BA34A" w:rsidR="00773BC6" w:rsidRPr="00DB7D78" w:rsidRDefault="00773BC6" w:rsidP="00773BC6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</w:rPr>
            </w:pPr>
            <w:proofErr w:type="spellStart"/>
            <w:r w:rsidRPr="00DB7D78">
              <w:rPr>
                <w:rFonts w:ascii="Lato" w:hAnsi="Lato" w:cs="Arial"/>
                <w:b/>
                <w:bCs/>
                <w:sz w:val="20"/>
                <w:szCs w:val="20"/>
              </w:rPr>
              <w:t>Mode</w:t>
            </w:r>
            <w:proofErr w:type="spellEnd"/>
            <w:r w:rsidRPr="00DB7D78">
              <w:rPr>
                <w:rFonts w:ascii="Lato" w:hAnsi="Lato" w:cs="Arial"/>
                <w:b/>
                <w:bCs/>
                <w:sz w:val="20"/>
                <w:szCs w:val="20"/>
              </w:rPr>
              <w:t xml:space="preserve">/ </w:t>
            </w:r>
            <w:proofErr w:type="spellStart"/>
            <w:r w:rsidRPr="00DB7D78">
              <w:rPr>
                <w:rFonts w:ascii="Lato" w:hAnsi="Lato" w:cs="Arial"/>
                <w:b/>
                <w:bCs/>
                <w:sz w:val="20"/>
                <w:szCs w:val="20"/>
              </w:rPr>
              <w:t>of</w:t>
            </w:r>
            <w:proofErr w:type="spellEnd"/>
            <w:r w:rsidRPr="00DB7D78">
              <w:rPr>
                <w:rFonts w:ascii="Lato" w:hAnsi="Lato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B7D78">
              <w:rPr>
                <w:rFonts w:ascii="Lato" w:hAnsi="Lato" w:cs="Arial"/>
                <w:b/>
                <w:bCs/>
                <w:sz w:val="20"/>
                <w:szCs w:val="20"/>
              </w:rPr>
              <w:t>the</w:t>
            </w:r>
            <w:proofErr w:type="spellEnd"/>
            <w:r w:rsidRPr="00DB7D78">
              <w:rPr>
                <w:rFonts w:ascii="Lato" w:hAnsi="Lato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63BB9" w:rsidRPr="00DB7D78">
              <w:rPr>
                <w:rFonts w:ascii="Lato" w:hAnsi="Lato" w:cs="Arial"/>
                <w:b/>
                <w:bCs/>
                <w:sz w:val="20"/>
                <w:szCs w:val="20"/>
              </w:rPr>
              <w:t>C</w:t>
            </w:r>
            <w:r w:rsidRPr="00DB7D78">
              <w:rPr>
                <w:rFonts w:ascii="Lato" w:hAnsi="Lato" w:cs="Arial"/>
                <w:b/>
                <w:bCs/>
                <w:sz w:val="20"/>
                <w:szCs w:val="20"/>
              </w:rPr>
              <w:t>ongress</w:t>
            </w:r>
            <w:proofErr w:type="spellEnd"/>
            <w:r w:rsidR="00DB7D78">
              <w:rPr>
                <w:rFonts w:ascii="Lato" w:hAnsi="Lato" w:cs="Arial"/>
                <w:b/>
                <w:bCs/>
                <w:sz w:val="20"/>
                <w:szCs w:val="20"/>
              </w:rPr>
              <w:br/>
            </w:r>
          </w:p>
        </w:tc>
      </w:tr>
      <w:tr w:rsidR="00C63BB9" w:rsidRPr="00C94170" w14:paraId="53F9EFCA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3AA828DC" w14:textId="7D95BCDF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How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will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Congress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be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organized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</w:p>
        </w:tc>
        <w:tc>
          <w:tcPr>
            <w:tcW w:w="6586" w:type="dxa"/>
            <w:gridSpan w:val="4"/>
          </w:tcPr>
          <w:p w14:paraId="2941CD19" w14:textId="5312392C" w:rsidR="00C63BB9" w:rsidRPr="00C94170" w:rsidRDefault="00C63BB9" w:rsidP="00C63BB9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In-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person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</w:rPr>
              <w:t xml:space="preserve">    Virtual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</w:rPr>
              <w:t xml:space="preserve">   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Hybrid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</w:p>
          <w:p w14:paraId="5C6613CB" w14:textId="77777777" w:rsidR="00C63BB9" w:rsidRPr="00C94170" w:rsidRDefault="00C63BB9" w:rsidP="00C63BB9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(explanation)</w:t>
            </w:r>
          </w:p>
          <w:p w14:paraId="60345DA8" w14:textId="77777777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C94170" w:rsidRPr="00C94170" w14:paraId="564628D6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44C86136" w14:textId="77777777" w:rsidR="00C94170" w:rsidRPr="00C94170" w:rsidRDefault="00C94170" w:rsidP="00C63BB9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C63BB9" w:rsidRPr="00C94170" w14:paraId="70578311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3BCB7D67" w14:textId="77777777" w:rsidR="00C63BB9" w:rsidRPr="00C94170" w:rsidRDefault="00C63BB9" w:rsidP="00C63BB9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Participation</w:t>
            </w:r>
          </w:p>
          <w:p w14:paraId="0BCDC6FD" w14:textId="1BC1D7FF" w:rsidR="00C94170" w:rsidRPr="00C94170" w:rsidRDefault="00C94170" w:rsidP="00C94170">
            <w:pPr>
              <w:pStyle w:val="ListParagraph"/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C63BB9" w:rsidRPr="00C94170" w14:paraId="2804013F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84C14FD" w14:textId="77777777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Expected attendance</w:t>
            </w:r>
          </w:p>
        </w:tc>
        <w:tc>
          <w:tcPr>
            <w:tcW w:w="2201" w:type="dxa"/>
            <w:gridSpan w:val="2"/>
            <w:tcBorders>
              <w:bottom w:val="single" w:sz="4" w:space="0" w:color="auto"/>
            </w:tcBorders>
          </w:tcPr>
          <w:p w14:paraId="49CE2AD1" w14:textId="77777777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Full registrants: </w:t>
            </w:r>
          </w:p>
        </w:tc>
        <w:tc>
          <w:tcPr>
            <w:tcW w:w="2730" w:type="dxa"/>
            <w:tcBorders>
              <w:bottom w:val="single" w:sz="4" w:space="0" w:color="auto"/>
            </w:tcBorders>
          </w:tcPr>
          <w:p w14:paraId="054D65E7" w14:textId="77777777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One-day registrants:        </w:t>
            </w: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054AF775" w14:textId="77777777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Partners: </w:t>
            </w:r>
          </w:p>
        </w:tc>
      </w:tr>
      <w:tr w:rsidR="00C63BB9" w:rsidRPr="00C94170" w14:paraId="7F63EBEA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54E3302B" w14:textId="75BB9499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Participation open to everyone (nationality, race, political or religious beliefs, gender, age)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2ABBBD8F" w14:textId="77777777" w:rsidR="00C63BB9" w:rsidRPr="00C94170" w:rsidRDefault="00C63BB9" w:rsidP="00C63B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000000">
              <w:rPr>
                <w:rFonts w:ascii="Lato" w:hAnsi="Lato" w:cs="Arial"/>
                <w:sz w:val="20"/>
                <w:szCs w:val="20"/>
              </w:rPr>
            </w:r>
            <w:r w:rsidR="0000000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If NO, please explain:</w:t>
            </w:r>
          </w:p>
        </w:tc>
      </w:tr>
      <w:tr w:rsidR="0010439E" w:rsidRPr="00C94170" w14:paraId="72B8B2CD" w14:textId="5A989230" w:rsidTr="0010439E">
        <w:tc>
          <w:tcPr>
            <w:tcW w:w="2430" w:type="dxa"/>
            <w:tcBorders>
              <w:bottom w:val="single" w:sz="4" w:space="0" w:color="auto"/>
            </w:tcBorders>
          </w:tcPr>
          <w:p w14:paraId="1E79F2E3" w14:textId="30AD13E1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>
              <w:rPr>
                <w:rFonts w:ascii="Lato" w:hAnsi="Lato" w:cs="Arial"/>
                <w:sz w:val="20"/>
                <w:szCs w:val="20"/>
                <w:lang w:val="en-US"/>
              </w:rPr>
              <w:t>Does the proposed country restrict access to people from any other country, or on any other basis?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4767C335" w14:textId="00F5D63A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If 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>YES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, please explain:</w:t>
            </w:r>
          </w:p>
        </w:tc>
        <w:tc>
          <w:tcPr>
            <w:tcW w:w="6586" w:type="dxa"/>
          </w:tcPr>
          <w:p w14:paraId="2A2D137B" w14:textId="77777777" w:rsidR="0010439E" w:rsidRPr="00C94170" w:rsidRDefault="0010439E" w:rsidP="0010439E"/>
        </w:tc>
      </w:tr>
      <w:tr w:rsidR="0010439E" w:rsidRPr="00C94170" w14:paraId="491F7C45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bottom w:val="single" w:sz="4" w:space="0" w:color="auto"/>
            </w:tcBorders>
          </w:tcPr>
          <w:p w14:paraId="7904D2FF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46578B5F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7BC8BB34" w14:textId="77777777" w:rsidR="0010439E" w:rsidRPr="00C9417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Congress languages</w:t>
            </w:r>
          </w:p>
          <w:p w14:paraId="047CE486" w14:textId="301B327F" w:rsidR="0010439E" w:rsidRPr="00C94170" w:rsidRDefault="0010439E" w:rsidP="0010439E">
            <w:pPr>
              <w:pStyle w:val="ListParagraph"/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769905E9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21D08C8E" w14:textId="77777777" w:rsidR="0010439E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English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 is obligatory.</w:t>
            </w:r>
          </w:p>
          <w:p w14:paraId="59F270B3" w14:textId="30E023F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Other languages</w:t>
            </w:r>
          </w:p>
          <w:p w14:paraId="44DA5AFE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(Indicate which and how translations will be made)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07E1A58F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62A14DBC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left w:val="nil"/>
              <w:right w:val="nil"/>
            </w:tcBorders>
          </w:tcPr>
          <w:p w14:paraId="6784A6DD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  <w:tc>
          <w:tcPr>
            <w:tcW w:w="6586" w:type="dxa"/>
            <w:gridSpan w:val="4"/>
            <w:tcBorders>
              <w:left w:val="nil"/>
              <w:right w:val="nil"/>
            </w:tcBorders>
          </w:tcPr>
          <w:p w14:paraId="670269CA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0E730A2A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top w:val="single" w:sz="4" w:space="0" w:color="auto"/>
            </w:tcBorders>
          </w:tcPr>
          <w:p w14:paraId="02695616" w14:textId="229EFA69" w:rsidR="0010439E" w:rsidRPr="00C9417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Advantages to IEA</w:t>
            </w:r>
          </w:p>
          <w:p w14:paraId="446915B8" w14:textId="3C4774D5" w:rsidR="0010439E" w:rsidRPr="00C94170" w:rsidRDefault="0010439E" w:rsidP="0010439E">
            <w:pPr>
              <w:pStyle w:val="ListParagraph"/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61577EA3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E59AA52" w14:textId="05EC8DCD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Strategic </w:t>
            </w:r>
          </w:p>
        </w:tc>
        <w:tc>
          <w:tcPr>
            <w:tcW w:w="6586" w:type="dxa"/>
            <w:gridSpan w:val="4"/>
          </w:tcPr>
          <w:p w14:paraId="00E80D6B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0F99B3D9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74A218F7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Scientific</w:t>
            </w:r>
          </w:p>
        </w:tc>
        <w:tc>
          <w:tcPr>
            <w:tcW w:w="6586" w:type="dxa"/>
            <w:gridSpan w:val="4"/>
          </w:tcPr>
          <w:p w14:paraId="09A4BAAA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3AB938F4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16954621" w14:textId="3BEF2196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Other reasons why your proposal should be selected?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77B01F99" w14:textId="6339E8F4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1606EDDD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77947985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4A76E277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442462DB" w14:textId="77777777" w:rsidR="0010439E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lastRenderedPageBreak/>
              <w:t>Proposed congress theme and Technical Program</w:t>
            </w:r>
          </w:p>
          <w:p w14:paraId="0E46BABF" w14:textId="649B1130" w:rsidR="0010439E" w:rsidRPr="00C94170" w:rsidRDefault="0010439E" w:rsidP="0010439E">
            <w:pPr>
              <w:pStyle w:val="ListParagraph"/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10439E" w:rsidRPr="00C94170" w14:paraId="38F9E1F2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5CC95420" w14:textId="162ECAC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Congress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Theme</w:t>
            </w:r>
            <w:proofErr w:type="spellEnd"/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1C25DF3B" w14:textId="77777777" w:rsidR="0010439E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Theme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>:</w:t>
            </w:r>
          </w:p>
          <w:p w14:paraId="2C965709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73F190FB" w14:textId="22E5BD18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How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do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you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plan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to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implement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theme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into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Congress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>?</w:t>
            </w:r>
          </w:p>
          <w:p w14:paraId="32AD2F3C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3C22D143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655DCFE3" w14:textId="31B296F6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Other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featured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scientific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/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technical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highlights</w:t>
            </w:r>
            <w:proofErr w:type="spellEnd"/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5AFD2289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5BB307BD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293184A2" w14:textId="1661021C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How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will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you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ensure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promotion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of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high-quality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HF/E?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6BBA0DDF" w14:textId="77D40678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Cooperation with IEA TC’s is obligatory. What other measures do you propose?</w:t>
            </w:r>
          </w:p>
        </w:tc>
      </w:tr>
      <w:tr w:rsidR="0010439E" w:rsidRPr="00C94170" w14:paraId="0B4C45AB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7E3CD4DE" w14:textId="28AD8471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How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do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you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propose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to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encourage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participation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of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</w:t>
            </w:r>
            <w:proofErr w:type="spellEnd"/>
            <w:r>
              <w:rPr>
                <w:rFonts w:ascii="Lato" w:hAnsi="Lato" w:cs="Arial"/>
                <w:sz w:val="20"/>
                <w:szCs w:val="20"/>
              </w:rPr>
              <w:t xml:space="preserve"> </w:t>
            </w:r>
            <w:r w:rsidRPr="00C94170">
              <w:rPr>
                <w:rFonts w:ascii="Lato" w:hAnsi="Lato" w:cs="Arial"/>
                <w:sz w:val="20"/>
                <w:szCs w:val="20"/>
              </w:rPr>
              <w:t xml:space="preserve">non-HF/E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community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>?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7EBF4879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25DE52D7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020F73E9" w14:textId="1862C523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Are you intending to offer/include the following? </w:t>
            </w:r>
            <w:proofErr w:type="gramStart"/>
            <w:r>
              <w:rPr>
                <w:rFonts w:ascii="Lato" w:hAnsi="Lato" w:cs="Arial"/>
                <w:sz w:val="20"/>
                <w:szCs w:val="20"/>
                <w:lang w:val="en-US"/>
              </w:rPr>
              <w:t>If  not</w:t>
            </w:r>
            <w:proofErr w:type="gramEnd"/>
            <w:r>
              <w:rPr>
                <w:rFonts w:ascii="Lato" w:hAnsi="Lato" w:cs="Arial"/>
                <w:sz w:val="20"/>
                <w:szCs w:val="20"/>
                <w:lang w:val="en-US"/>
              </w:rPr>
              <w:t>, please explain.</w:t>
            </w:r>
          </w:p>
        </w:tc>
      </w:tr>
      <w:tr w:rsidR="0010439E" w:rsidRPr="00C94170" w14:paraId="7D6CDE90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13B8B7D5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Opening ceremony</w:t>
            </w:r>
          </w:p>
        </w:tc>
        <w:tc>
          <w:tcPr>
            <w:tcW w:w="6586" w:type="dxa"/>
            <w:gridSpan w:val="4"/>
          </w:tcPr>
          <w:p w14:paraId="3071162F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1A284E6A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54A3442E" w14:textId="537CA873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Keynote presentations</w:t>
            </w:r>
          </w:p>
        </w:tc>
        <w:tc>
          <w:tcPr>
            <w:tcW w:w="6586" w:type="dxa"/>
            <w:gridSpan w:val="4"/>
          </w:tcPr>
          <w:p w14:paraId="167B7AF2" w14:textId="4182F51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Scientific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Speakers from industry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Representatives from government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5CB1C823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1754EA57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Interactive workshops</w:t>
            </w:r>
          </w:p>
        </w:tc>
        <w:tc>
          <w:tcPr>
            <w:tcW w:w="6586" w:type="dxa"/>
            <w:gridSpan w:val="4"/>
          </w:tcPr>
          <w:p w14:paraId="2FAEB711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7CC5BD5B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2B57D310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Poster presentations</w:t>
            </w:r>
          </w:p>
        </w:tc>
        <w:tc>
          <w:tcPr>
            <w:tcW w:w="6586" w:type="dxa"/>
            <w:gridSpan w:val="4"/>
          </w:tcPr>
          <w:p w14:paraId="6348D950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5F0CB15A" w14:textId="77777777" w:rsidTr="004817B3">
        <w:trPr>
          <w:gridAfter w:val="1"/>
          <w:wAfter w:w="6586" w:type="dxa"/>
        </w:trPr>
        <w:tc>
          <w:tcPr>
            <w:tcW w:w="2430" w:type="dxa"/>
          </w:tcPr>
          <w:p w14:paraId="686FCABE" w14:textId="77777777" w:rsidR="0010439E" w:rsidRPr="00C94170" w:rsidRDefault="0010439E" w:rsidP="004817B3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Facilities for a general assembly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>/</w:t>
            </w:r>
            <w:r w:rsidRPr="00BD753E">
              <w:rPr>
                <w:rFonts w:ascii="Lato" w:hAnsi="Lato" w:cs="Arial"/>
                <w:sz w:val="20"/>
                <w:szCs w:val="20"/>
                <w:lang w:val="en-US"/>
              </w:rPr>
              <w:t>President’s forum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>with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all participants</w:t>
            </w:r>
          </w:p>
        </w:tc>
        <w:tc>
          <w:tcPr>
            <w:tcW w:w="6586" w:type="dxa"/>
            <w:gridSpan w:val="4"/>
          </w:tcPr>
          <w:p w14:paraId="23C1DB74" w14:textId="77777777" w:rsidR="0010439E" w:rsidRPr="00C94170" w:rsidRDefault="0010439E" w:rsidP="004817B3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25EE313D" w14:textId="77777777" w:rsidTr="00AC4DC6">
        <w:trPr>
          <w:gridAfter w:val="1"/>
          <w:wAfter w:w="6586" w:type="dxa"/>
        </w:trPr>
        <w:tc>
          <w:tcPr>
            <w:tcW w:w="2430" w:type="dxa"/>
          </w:tcPr>
          <w:p w14:paraId="67420AB2" w14:textId="77777777" w:rsidR="0010439E" w:rsidRPr="00C94170" w:rsidRDefault="0010439E" w:rsidP="00AC4DC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Space and time for IEA special ceremonies e.g. Awards </w:t>
            </w:r>
          </w:p>
        </w:tc>
        <w:tc>
          <w:tcPr>
            <w:tcW w:w="6586" w:type="dxa"/>
            <w:gridSpan w:val="4"/>
          </w:tcPr>
          <w:p w14:paraId="6BA14C04" w14:textId="77777777" w:rsidR="0010439E" w:rsidRPr="00C94170" w:rsidRDefault="0010439E" w:rsidP="00AC4DC6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</w:t>
            </w:r>
          </w:p>
        </w:tc>
      </w:tr>
      <w:tr w:rsidR="0010439E" w:rsidRPr="00C94170" w14:paraId="4F74E116" w14:textId="77777777" w:rsidTr="00C562F5">
        <w:trPr>
          <w:gridAfter w:val="1"/>
          <w:wAfter w:w="6586" w:type="dxa"/>
        </w:trPr>
        <w:tc>
          <w:tcPr>
            <w:tcW w:w="2430" w:type="dxa"/>
          </w:tcPr>
          <w:p w14:paraId="1BE54368" w14:textId="77777777" w:rsidR="0010439E" w:rsidRPr="00C94170" w:rsidRDefault="0010439E" w:rsidP="00C562F5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Facilities for special receptions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 / Technical committee meetings, etc.</w:t>
            </w:r>
          </w:p>
        </w:tc>
        <w:tc>
          <w:tcPr>
            <w:tcW w:w="6586" w:type="dxa"/>
            <w:gridSpan w:val="4"/>
          </w:tcPr>
          <w:p w14:paraId="4557AC2C" w14:textId="77777777" w:rsidR="0010439E" w:rsidRPr="00C94170" w:rsidRDefault="0010439E" w:rsidP="00C562F5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5CFEEE76" w14:textId="77777777" w:rsidTr="002300BD">
        <w:trPr>
          <w:gridAfter w:val="1"/>
          <w:wAfter w:w="6586" w:type="dxa"/>
        </w:trPr>
        <w:tc>
          <w:tcPr>
            <w:tcW w:w="2430" w:type="dxa"/>
          </w:tcPr>
          <w:p w14:paraId="26C72C36" w14:textId="77777777" w:rsidR="0010439E" w:rsidRPr="00C94170" w:rsidRDefault="0010439E" w:rsidP="002300BD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Pre-Congress workshops</w:t>
            </w:r>
          </w:p>
        </w:tc>
        <w:tc>
          <w:tcPr>
            <w:tcW w:w="6586" w:type="dxa"/>
            <w:gridSpan w:val="4"/>
          </w:tcPr>
          <w:p w14:paraId="41F7DDA6" w14:textId="77777777" w:rsidR="0010439E" w:rsidRPr="00C94170" w:rsidRDefault="0010439E" w:rsidP="002300BD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2F747435" w14:textId="77777777" w:rsidTr="00A24EB9">
        <w:trPr>
          <w:gridAfter w:val="1"/>
          <w:wAfter w:w="6586" w:type="dxa"/>
        </w:trPr>
        <w:tc>
          <w:tcPr>
            <w:tcW w:w="2430" w:type="dxa"/>
          </w:tcPr>
          <w:p w14:paraId="3F6A5B1D" w14:textId="77777777" w:rsidR="0010439E" w:rsidRPr="00C94170" w:rsidRDefault="0010439E" w:rsidP="00A24E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Opening reception</w:t>
            </w:r>
          </w:p>
        </w:tc>
        <w:tc>
          <w:tcPr>
            <w:tcW w:w="6586" w:type="dxa"/>
            <w:gridSpan w:val="4"/>
          </w:tcPr>
          <w:p w14:paraId="6E362D4A" w14:textId="77777777" w:rsidR="0010439E" w:rsidRPr="00C94170" w:rsidRDefault="0010439E" w:rsidP="00A24EB9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66533D29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14EA0628" w14:textId="0BA6DB95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Congress party / dinner</w:t>
            </w:r>
          </w:p>
        </w:tc>
        <w:tc>
          <w:tcPr>
            <w:tcW w:w="6586" w:type="dxa"/>
            <w:gridSpan w:val="4"/>
          </w:tcPr>
          <w:p w14:paraId="70FAF343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Party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Dinner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None of these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but: ….</w:t>
            </w:r>
          </w:p>
        </w:tc>
      </w:tr>
      <w:tr w:rsidR="0010439E" w:rsidRPr="00C94170" w14:paraId="384731E8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37DCC7E1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Exhibition planned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2BECD8D5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</w:tc>
      </w:tr>
      <w:tr w:rsidR="0010439E" w:rsidRPr="00C94170" w14:paraId="598352D3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0DCE441E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Complimentary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table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or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booth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for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IEA at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the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exhibition</w:t>
            </w:r>
            <w:proofErr w:type="spellEnd"/>
          </w:p>
        </w:tc>
        <w:tc>
          <w:tcPr>
            <w:tcW w:w="6586" w:type="dxa"/>
            <w:gridSpan w:val="4"/>
          </w:tcPr>
          <w:p w14:paraId="3D17EA46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</w:t>
            </w:r>
          </w:p>
        </w:tc>
      </w:tr>
      <w:tr w:rsidR="0010439E" w:rsidRPr="00C94170" w14:paraId="3360A190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bottom w:val="single" w:sz="4" w:space="0" w:color="auto"/>
            </w:tcBorders>
          </w:tcPr>
          <w:p w14:paraId="4B9522B0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5020925F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bottom w:val="single" w:sz="4" w:space="0" w:color="auto"/>
            </w:tcBorders>
          </w:tcPr>
          <w:p w14:paraId="60D79B00" w14:textId="77777777" w:rsidR="0010439E" w:rsidRPr="00C9417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Involvement of Stakeholders</w:t>
            </w:r>
          </w:p>
          <w:p w14:paraId="5E7F2E50" w14:textId="225CA9C1" w:rsidR="0010439E" w:rsidRPr="00C94170" w:rsidRDefault="0010439E" w:rsidP="0010439E">
            <w:pPr>
              <w:pStyle w:val="ListParagraph"/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3C0C52EA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0C9C2227" w14:textId="324F7F69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Collaborating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societies</w:t>
            </w:r>
            <w:proofErr w:type="spellEnd"/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2ED7A38E" w14:textId="7C5E49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 xml:space="preserve">IEA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Federated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Societies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>:</w:t>
            </w:r>
          </w:p>
          <w:p w14:paraId="21AA5235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1E208A02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Other Societies (HF/E)</w:t>
            </w:r>
          </w:p>
          <w:p w14:paraId="615B1E87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7FAF1CE5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Other Societies (Non-HF/E)</w:t>
            </w:r>
          </w:p>
          <w:p w14:paraId="5CD6EB43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526A4614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3FD5B23A" w14:textId="49E515E8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Identify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and describe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how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you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want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to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involve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stakeholders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who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influence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HF/E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significantly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>?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6EEE2CAD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Governmental officers:</w:t>
            </w:r>
          </w:p>
          <w:p w14:paraId="4234EE25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03A0E0AE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"/>
              </w:rPr>
              <w:t>Entrepreneur</w:t>
            </w:r>
            <w:r w:rsidRPr="00C94170">
              <w:rPr>
                <w:rFonts w:ascii="Lato" w:eastAsia="MS Gothic" w:hAnsi="Lato" w:cs="Arial"/>
                <w:sz w:val="20"/>
                <w:szCs w:val="20"/>
              </w:rPr>
              <w:t>/company management:</w:t>
            </w:r>
          </w:p>
          <w:p w14:paraId="4DD82184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778AA888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Union leaders:</w:t>
            </w:r>
          </w:p>
          <w:p w14:paraId="1D70529C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791DDF0B" w14:textId="48354A8C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 xml:space="preserve">Management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of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universities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 xml:space="preserve"> and </w:t>
            </w:r>
            <w:proofErr w:type="spellStart"/>
            <w:r w:rsidRPr="00C94170">
              <w:rPr>
                <w:rFonts w:ascii="Lato" w:hAnsi="Lato" w:cs="Arial"/>
                <w:sz w:val="20"/>
                <w:szCs w:val="20"/>
              </w:rPr>
              <w:t>institutes</w:t>
            </w:r>
            <w:proofErr w:type="spellEnd"/>
            <w:r w:rsidRPr="00C94170">
              <w:rPr>
                <w:rFonts w:ascii="Lato" w:hAnsi="Lato" w:cs="Arial"/>
                <w:sz w:val="20"/>
                <w:szCs w:val="20"/>
              </w:rPr>
              <w:t>:</w:t>
            </w:r>
          </w:p>
          <w:p w14:paraId="0A02A7EE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22F0FD8D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Sponsors:</w:t>
            </w:r>
          </w:p>
          <w:p w14:paraId="123BC485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  <w:p w14:paraId="19EEE1EF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t>Others:</w:t>
            </w:r>
          </w:p>
          <w:p w14:paraId="04231F09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143AFF96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bottom w:val="single" w:sz="4" w:space="0" w:color="auto"/>
            </w:tcBorders>
          </w:tcPr>
          <w:p w14:paraId="79A04319" w14:textId="77777777" w:rsidR="0010439E" w:rsidRPr="00C94170" w:rsidRDefault="0010439E" w:rsidP="0010439E">
            <w:pPr>
              <w:spacing w:line="0" w:lineRule="atLeast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10439E" w:rsidRPr="00C94170" w14:paraId="68034AF9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3C9BDCD8" w14:textId="77777777" w:rsidR="0010439E" w:rsidRPr="00C9417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Proposed Accommodation</w:t>
            </w:r>
          </w:p>
          <w:p w14:paraId="563FC8B2" w14:textId="31666DB7" w:rsidR="0010439E" w:rsidRPr="00C94170" w:rsidRDefault="0010439E" w:rsidP="0010439E">
            <w:pPr>
              <w:pStyle w:val="ListParagraph"/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202BF92C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1602B64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Diversity in hotel qualities</w:t>
            </w:r>
          </w:p>
        </w:tc>
        <w:tc>
          <w:tcPr>
            <w:tcW w:w="6586" w:type="dxa"/>
            <w:gridSpan w:val="4"/>
          </w:tcPr>
          <w:p w14:paraId="416D7B9C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Limited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NO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If Limited or NO, please explain:</w:t>
            </w:r>
          </w:p>
        </w:tc>
      </w:tr>
      <w:tr w:rsidR="0010439E" w:rsidRPr="00C94170" w14:paraId="0EE5EF3C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32517BC5" w14:textId="7A79641F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Estimated time and costs of transport from airport to hotels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14:paraId="7B05F6BA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Hours: </w:t>
            </w:r>
          </w:p>
        </w:tc>
        <w:tc>
          <w:tcPr>
            <w:tcW w:w="4567" w:type="dxa"/>
            <w:gridSpan w:val="3"/>
            <w:tcBorders>
              <w:bottom w:val="single" w:sz="4" w:space="0" w:color="auto"/>
            </w:tcBorders>
          </w:tcPr>
          <w:p w14:paraId="2ED72652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Cost of a single journey: </w:t>
            </w:r>
          </w:p>
        </w:tc>
      </w:tr>
      <w:tr w:rsidR="0010439E" w:rsidRPr="00C94170" w14:paraId="0F99B542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2617834D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Mean time to commute from hotels to conference</w:t>
            </w:r>
          </w:p>
        </w:tc>
        <w:tc>
          <w:tcPr>
            <w:tcW w:w="6586" w:type="dxa"/>
            <w:gridSpan w:val="4"/>
          </w:tcPr>
          <w:p w14:paraId="6F14E4C8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Minutes: </w:t>
            </w:r>
          </w:p>
        </w:tc>
      </w:tr>
      <w:tr w:rsidR="0010439E" w:rsidRPr="00C94170" w14:paraId="66A76C06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16CB6E56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Transportation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7C7C5E0D" w14:textId="77777777" w:rsidR="0010439E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Walking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Public transport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  <w:p w14:paraId="1554860D" w14:textId="42742355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Transport arranged by the Congress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</w:p>
        </w:tc>
      </w:tr>
      <w:tr w:rsidR="0010439E" w:rsidRPr="00C94170" w14:paraId="17A801F5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bottom w:val="single" w:sz="4" w:space="0" w:color="auto"/>
            </w:tcBorders>
          </w:tcPr>
          <w:p w14:paraId="3D0C305C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64CB788A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4A0665D1" w14:textId="77777777" w:rsidR="0010439E" w:rsidRPr="00C9417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Finances</w:t>
            </w:r>
          </w:p>
          <w:p w14:paraId="657C18AC" w14:textId="61AF8D87" w:rsidR="0010439E" w:rsidRPr="00C94170" w:rsidRDefault="0010439E" w:rsidP="0010439E">
            <w:pPr>
              <w:pStyle w:val="ListParagraph"/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75918061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87EA52B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Registration fees will include</w:t>
            </w:r>
          </w:p>
        </w:tc>
        <w:tc>
          <w:tcPr>
            <w:tcW w:w="6586" w:type="dxa"/>
            <w:gridSpan w:val="4"/>
          </w:tcPr>
          <w:p w14:paraId="5D934380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Welcome reception 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Lunches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Congress Party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br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Refreshments 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>(morning and afternoon breaks)</w:t>
            </w:r>
          </w:p>
        </w:tc>
      </w:tr>
      <w:tr w:rsidR="0010439E" w:rsidRPr="00C94170" w14:paraId="65BE847C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CDC4236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Organizing Society carries financial responsibility</w:t>
            </w:r>
          </w:p>
        </w:tc>
        <w:tc>
          <w:tcPr>
            <w:tcW w:w="6586" w:type="dxa"/>
            <w:gridSpan w:val="4"/>
          </w:tcPr>
          <w:p w14:paraId="58E50A07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NO, indicate who does: </w:t>
            </w:r>
          </w:p>
        </w:tc>
      </w:tr>
      <w:tr w:rsidR="0010439E" w:rsidRPr="00C94170" w14:paraId="02B82AF9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58ED6FFF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Describe your society’s experience in managing the financial risk of running conferences (Max 500 words)</w:t>
            </w:r>
          </w:p>
        </w:tc>
        <w:tc>
          <w:tcPr>
            <w:tcW w:w="6586" w:type="dxa"/>
            <w:gridSpan w:val="4"/>
          </w:tcPr>
          <w:p w14:paraId="27EE7982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3431744C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25687A88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10439E" w:rsidRPr="00C94170" w14:paraId="0DC8AA34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7FB3452D" w14:textId="3718AAF7" w:rsidR="0010439E" w:rsidRPr="00AA7FB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Discounts</w:t>
            </w:r>
            <w:r w:rsidRPr="00AA7FB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 xml:space="preserve"> to </w:t>
            </w:r>
            <w:proofErr w:type="gramStart"/>
            <w:r w:rsidRPr="00AA7FB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participants</w:t>
            </w:r>
            <w: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..</w:t>
            </w:r>
            <w:proofErr w:type="gramEnd"/>
          </w:p>
          <w:p w14:paraId="7E834A5C" w14:textId="581204AE" w:rsidR="0010439E" w:rsidRPr="00AA7FB0" w:rsidRDefault="0010439E" w:rsidP="0010439E">
            <w:pPr>
              <w:pStyle w:val="ListParagraph"/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</w:p>
        </w:tc>
      </w:tr>
      <w:tr w:rsidR="0010439E" w:rsidRPr="00C94170" w14:paraId="1763A1E0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6364D41" w14:textId="19F34076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from LMI countries  </w:t>
            </w:r>
          </w:p>
        </w:tc>
        <w:tc>
          <w:tcPr>
            <w:tcW w:w="6586" w:type="dxa"/>
            <w:gridSpan w:val="4"/>
          </w:tcPr>
          <w:p w14:paraId="4C3E9193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possible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Please specify:</w:t>
            </w:r>
          </w:p>
        </w:tc>
      </w:tr>
      <w:tr w:rsidR="0010439E" w:rsidRPr="00C94170" w14:paraId="177387F0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445D04F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students</w:t>
            </w:r>
          </w:p>
        </w:tc>
        <w:tc>
          <w:tcPr>
            <w:tcW w:w="6586" w:type="dxa"/>
            <w:gridSpan w:val="4"/>
          </w:tcPr>
          <w:p w14:paraId="655560E8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possible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Please specify:</w:t>
            </w:r>
          </w:p>
        </w:tc>
      </w:tr>
      <w:tr w:rsidR="0010439E" w:rsidRPr="00C94170" w14:paraId="1D90F4C5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4632CBFE" w14:textId="5EB065AA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IEA Officers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 (3), Executive Committee members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586" w:type="dxa"/>
            <w:gridSpan w:val="4"/>
          </w:tcPr>
          <w:p w14:paraId="25C8A5E4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possible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Please specify:</w:t>
            </w:r>
          </w:p>
        </w:tc>
      </w:tr>
      <w:tr w:rsidR="00B904C0" w:rsidRPr="00C94170" w14:paraId="2E903666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3B5D55C4" w14:textId="466ACBDB" w:rsidR="00B904C0" w:rsidRPr="00C94170" w:rsidRDefault="00B904C0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T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echnical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>ommittee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Session 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and or track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Chairs</w:t>
            </w:r>
          </w:p>
        </w:tc>
        <w:tc>
          <w:tcPr>
            <w:tcW w:w="6586" w:type="dxa"/>
            <w:gridSpan w:val="4"/>
          </w:tcPr>
          <w:p w14:paraId="06B02536" w14:textId="56DC1982" w:rsidR="00B904C0" w:rsidRPr="00C94170" w:rsidRDefault="00B904C0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possible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Please specify:</w:t>
            </w:r>
          </w:p>
        </w:tc>
      </w:tr>
      <w:tr w:rsidR="0010439E" w:rsidRPr="00C94170" w14:paraId="024CDD83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5D0AF458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IEA Council members</w:t>
            </w:r>
          </w:p>
        </w:tc>
        <w:tc>
          <w:tcPr>
            <w:tcW w:w="6586" w:type="dxa"/>
            <w:gridSpan w:val="4"/>
          </w:tcPr>
          <w:p w14:paraId="084CB874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possible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Please specify:</w:t>
            </w:r>
          </w:p>
        </w:tc>
      </w:tr>
      <w:tr w:rsidR="0010439E" w:rsidRPr="00C94170" w14:paraId="77740B17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59DA93E0" w14:textId="2C961E13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Financial sponsorship </w:t>
            </w:r>
          </w:p>
        </w:tc>
        <w:tc>
          <w:tcPr>
            <w:tcW w:w="6586" w:type="dxa"/>
            <w:gridSpan w:val="4"/>
          </w:tcPr>
          <w:p w14:paraId="3167D571" w14:textId="1224637A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Already arranged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Expected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To follow 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br/>
              <w:t>Please specify any arrangements already made:</w:t>
            </w:r>
          </w:p>
        </w:tc>
      </w:tr>
      <w:tr w:rsidR="0010439E" w:rsidRPr="00C94170" w14:paraId="57964996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39DA76A7" w14:textId="2B479901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Degree of financial risk of Congress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t xml:space="preserve"> to host society</w:t>
            </w:r>
          </w:p>
        </w:tc>
        <w:tc>
          <w:tcPr>
            <w:tcW w:w="6586" w:type="dxa"/>
            <w:gridSpan w:val="4"/>
          </w:tcPr>
          <w:p w14:paraId="087ADF59" w14:textId="77777777" w:rsidR="0010439E" w:rsidRDefault="00B904C0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Small  </w:t>
            </w:r>
            <w:r w:rsidR="0010439E"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439E"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10439E">
              <w:rPr>
                <w:rFonts w:ascii="Lato" w:hAnsi="Lato" w:cs="Arial"/>
                <w:sz w:val="20"/>
                <w:szCs w:val="20"/>
              </w:rPr>
            </w:r>
            <w:r w:rsidR="0010439E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="0010439E"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="0010439E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     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Medium</w:t>
            </w:r>
            <w:r w:rsidRPr="00C94170">
              <w:rPr>
                <w:rFonts w:ascii="Lato" w:hAnsi="Lato" w:cs="Arial"/>
                <w:sz w:val="20"/>
                <w:szCs w:val="20"/>
              </w:rPr>
              <w:t xml:space="preserve"> </w:t>
            </w:r>
            <w:r w:rsidR="0010439E"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439E"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10439E">
              <w:rPr>
                <w:rFonts w:ascii="Lato" w:hAnsi="Lato" w:cs="Arial"/>
                <w:sz w:val="20"/>
                <w:szCs w:val="20"/>
              </w:rPr>
            </w:r>
            <w:r w:rsidR="0010439E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="0010439E"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="0010439E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  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Substantial  </w:t>
            </w:r>
            <w:r w:rsidR="0010439E"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439E"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10439E">
              <w:rPr>
                <w:rFonts w:ascii="Lato" w:hAnsi="Lato" w:cs="Arial"/>
                <w:sz w:val="20"/>
                <w:szCs w:val="20"/>
              </w:rPr>
            </w:r>
            <w:r w:rsidR="0010439E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="0010439E"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="0010439E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</w:t>
            </w:r>
          </w:p>
          <w:p w14:paraId="0D06C3E8" w14:textId="7C2C35FE" w:rsidR="00B904C0" w:rsidRPr="00C94170" w:rsidRDefault="00B904C0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>
              <w:rPr>
                <w:rFonts w:ascii="Lato" w:hAnsi="Lato" w:cs="Arial"/>
                <w:sz w:val="20"/>
                <w:szCs w:val="20"/>
                <w:lang w:val="en-US"/>
              </w:rPr>
              <w:t>Please explain:</w:t>
            </w:r>
          </w:p>
        </w:tc>
      </w:tr>
      <w:tr w:rsidR="0010439E" w:rsidRPr="00C94170" w14:paraId="17F8B767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3B91E313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Seed money required</w:t>
            </w:r>
          </w:p>
        </w:tc>
        <w:tc>
          <w:tcPr>
            <w:tcW w:w="6586" w:type="dxa"/>
            <w:gridSpan w:val="4"/>
          </w:tcPr>
          <w:p w14:paraId="66C112BD" w14:textId="2934E609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t>Not yet known</w:t>
            </w:r>
            <w:r w:rsidR="00B904C0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</w:t>
            </w:r>
            <w:r w:rsidR="00B904C0"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04C0"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 w:rsidR="00B904C0">
              <w:rPr>
                <w:rFonts w:ascii="Lato" w:hAnsi="Lato" w:cs="Arial"/>
                <w:sz w:val="20"/>
                <w:szCs w:val="20"/>
              </w:rPr>
            </w:r>
            <w:r w:rsidR="00B904C0"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="00B904C0"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="00B904C0"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</w:t>
            </w:r>
          </w:p>
        </w:tc>
      </w:tr>
      <w:tr w:rsidR="0010439E" w:rsidRPr="00C94170" w14:paraId="6ED78CAD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15DD88D8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246E0C62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652A1B65" w14:textId="77777777" w:rsidR="0010439E" w:rsidRPr="00AA7FB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AA7FB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Planning</w:t>
            </w:r>
          </w:p>
          <w:p w14:paraId="2358E5A1" w14:textId="2DC31036" w:rsidR="0010439E" w:rsidRPr="00AA7FB0" w:rsidRDefault="0010439E" w:rsidP="0010439E">
            <w:pPr>
              <w:pStyle w:val="ListParagraph"/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389E61C8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74B906E1" w14:textId="095AB123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Proposed Congress chair</w:t>
            </w:r>
          </w:p>
          <w:p w14:paraId="7949D18F" w14:textId="6511E5F0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(if decided)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1FF9437A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559FEA5C" w14:textId="77777777" w:rsidTr="0010439E">
        <w:trPr>
          <w:gridAfter w:val="1"/>
          <w:wAfter w:w="6586" w:type="dxa"/>
        </w:trPr>
        <w:tc>
          <w:tcPr>
            <w:tcW w:w="2430" w:type="dxa"/>
            <w:tcBorders>
              <w:bottom w:val="single" w:sz="4" w:space="0" w:color="auto"/>
            </w:tcBorders>
          </w:tcPr>
          <w:p w14:paraId="1647DFF8" w14:textId="77A5E050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How will your society ensure that the organization is co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t>ntinued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when new society officers are elected? (explain)</w:t>
            </w:r>
          </w:p>
        </w:tc>
        <w:tc>
          <w:tcPr>
            <w:tcW w:w="6586" w:type="dxa"/>
            <w:gridSpan w:val="4"/>
            <w:tcBorders>
              <w:bottom w:val="single" w:sz="4" w:space="0" w:color="auto"/>
            </w:tcBorders>
          </w:tcPr>
          <w:p w14:paraId="5E67F7F2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03B6E224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  <w:tcBorders>
              <w:left w:val="nil"/>
              <w:right w:val="nil"/>
            </w:tcBorders>
          </w:tcPr>
          <w:p w14:paraId="167AE52E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</w:tc>
      </w:tr>
      <w:tr w:rsidR="0010439E" w:rsidRPr="00C94170" w14:paraId="2F48B127" w14:textId="77777777" w:rsidTr="0010439E">
        <w:trPr>
          <w:gridAfter w:val="1"/>
          <w:wAfter w:w="6586" w:type="dxa"/>
        </w:trPr>
        <w:tc>
          <w:tcPr>
            <w:tcW w:w="9016" w:type="dxa"/>
            <w:gridSpan w:val="5"/>
          </w:tcPr>
          <w:p w14:paraId="1A0E3D0C" w14:textId="3B3EA811" w:rsidR="0010439E" w:rsidRPr="00AA7FB0" w:rsidRDefault="0010439E" w:rsidP="0010439E">
            <w:pPr>
              <w:pStyle w:val="ListParagraph"/>
              <w:numPr>
                <w:ilvl w:val="0"/>
                <w:numId w:val="4"/>
              </w:numP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</w:pPr>
            <w:r w:rsidRPr="00AA7FB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lastRenderedPageBreak/>
              <w:t xml:space="preserve">Provisions regarding IEA </w:t>
            </w:r>
            <w:r w:rsidR="00B904C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 xml:space="preserve">Executive and </w:t>
            </w:r>
            <w:r w:rsidRPr="00AA7FB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Council Meeting</w:t>
            </w:r>
            <w:r w:rsidR="00B904C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>s</w:t>
            </w:r>
            <w:r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br/>
            </w:r>
            <w:r w:rsidRPr="00AA7FB0">
              <w:rPr>
                <w:rFonts w:ascii="Lato" w:hAnsi="Lato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AA7FB0">
              <w:rPr>
                <w:rFonts w:ascii="Lato" w:hAnsi="Lato" w:cs="Arial"/>
                <w:sz w:val="20"/>
                <w:szCs w:val="20"/>
                <w:lang w:val="en-US"/>
              </w:rPr>
              <w:t>(held immediately before the Triennial Congress)</w:t>
            </w:r>
          </w:p>
        </w:tc>
      </w:tr>
      <w:tr w:rsidR="0010439E" w:rsidRPr="00C94170" w14:paraId="24F87E4A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12C0FD10" w14:textId="7E40FB8C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Meeting room for Council meeting (70 people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 for 2 days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6586" w:type="dxa"/>
            <w:gridSpan w:val="4"/>
          </w:tcPr>
          <w:p w14:paraId="6EEA282A" w14:textId="77777777" w:rsidR="00B904C0" w:rsidRDefault="00B904C0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>
              <w:rPr>
                <w:rFonts w:ascii="Lato" w:hAnsi="Lato" w:cs="Arial"/>
                <w:sz w:val="20"/>
                <w:szCs w:val="20"/>
                <w:lang w:val="en-US"/>
              </w:rPr>
              <w:t>Availability of rooms:</w:t>
            </w:r>
          </w:p>
          <w:p w14:paraId="1ADDD09D" w14:textId="77777777" w:rsidR="00B904C0" w:rsidRDefault="00B904C0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</w:p>
          <w:p w14:paraId="10B904C4" w14:textId="2813CE4B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Included 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t>i</w:t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n budget?  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</w:t>
            </w:r>
          </w:p>
        </w:tc>
      </w:tr>
      <w:tr w:rsidR="0010439E" w:rsidRPr="00C94170" w14:paraId="7046B65C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C11A15D" w14:textId="2E690818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Refreshments for Council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t xml:space="preserve"> during meeting</w:t>
            </w:r>
          </w:p>
        </w:tc>
        <w:tc>
          <w:tcPr>
            <w:tcW w:w="6586" w:type="dxa"/>
            <w:gridSpan w:val="4"/>
          </w:tcPr>
          <w:p w14:paraId="7B686DBC" w14:textId="6DAF2C50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Included in </w:t>
            </w:r>
            <w:proofErr w:type="gramStart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budget ?</w:t>
            </w:r>
            <w:proofErr w:type="gramEnd"/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</w:t>
            </w:r>
          </w:p>
        </w:tc>
      </w:tr>
      <w:tr w:rsidR="0010439E" w:rsidRPr="00C94170" w14:paraId="6E6D17E6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3CEEB5E" w14:textId="5E5F2AE6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Lunches for Council</w:t>
            </w:r>
            <w:r w:rsidR="00B904C0">
              <w:rPr>
                <w:rFonts w:ascii="Lato" w:hAnsi="Lato" w:cs="Arial"/>
                <w:sz w:val="20"/>
                <w:szCs w:val="20"/>
                <w:lang w:val="en-US"/>
              </w:rPr>
              <w:t xml:space="preserve"> members</w:t>
            </w:r>
          </w:p>
        </w:tc>
        <w:tc>
          <w:tcPr>
            <w:tcW w:w="6586" w:type="dxa"/>
            <w:gridSpan w:val="4"/>
          </w:tcPr>
          <w:p w14:paraId="14287069" w14:textId="7443E5EE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Included in budget?  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</w:t>
            </w:r>
          </w:p>
        </w:tc>
      </w:tr>
      <w:tr w:rsidR="00B904C0" w:rsidRPr="00C94170" w14:paraId="593F195D" w14:textId="77777777" w:rsidTr="00E007CF">
        <w:trPr>
          <w:gridAfter w:val="1"/>
          <w:wAfter w:w="6586" w:type="dxa"/>
        </w:trPr>
        <w:tc>
          <w:tcPr>
            <w:tcW w:w="2430" w:type="dxa"/>
          </w:tcPr>
          <w:p w14:paraId="079E52DE" w14:textId="77777777" w:rsidR="00B904C0" w:rsidRPr="00C94170" w:rsidRDefault="00B904C0" w:rsidP="00E007CF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Meeting room for IEA Executive one day before Council meeting (15 people)</w:t>
            </w:r>
            <w:r>
              <w:rPr>
                <w:rFonts w:ascii="Lato" w:hAnsi="Lato" w:cs="Arial"/>
                <w:sz w:val="20"/>
                <w:szCs w:val="20"/>
                <w:lang w:val="en-US"/>
              </w:rPr>
              <w:t xml:space="preserve"> i.e. three days before Congress</w:t>
            </w:r>
          </w:p>
        </w:tc>
        <w:tc>
          <w:tcPr>
            <w:tcW w:w="6586" w:type="dxa"/>
            <w:gridSpan w:val="4"/>
          </w:tcPr>
          <w:p w14:paraId="5FDDC0EC" w14:textId="77777777" w:rsidR="00B904C0" w:rsidRPr="00C94170" w:rsidRDefault="00B904C0" w:rsidP="00E007CF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possible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</w:p>
        </w:tc>
      </w:tr>
      <w:tr w:rsidR="0010439E" w:rsidRPr="00C94170" w14:paraId="6F5EACB0" w14:textId="77777777" w:rsidTr="0010439E">
        <w:trPr>
          <w:gridAfter w:val="1"/>
          <w:wAfter w:w="6586" w:type="dxa"/>
        </w:trPr>
        <w:tc>
          <w:tcPr>
            <w:tcW w:w="2430" w:type="dxa"/>
          </w:tcPr>
          <w:p w14:paraId="6A3AD5C0" w14:textId="04B7C6F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>Meeting room for IEA Executives during the congress</w:t>
            </w:r>
          </w:p>
        </w:tc>
        <w:tc>
          <w:tcPr>
            <w:tcW w:w="6586" w:type="dxa"/>
            <w:gridSpan w:val="4"/>
          </w:tcPr>
          <w:p w14:paraId="6E27290C" w14:textId="77777777" w:rsidR="0010439E" w:rsidRPr="00C94170" w:rsidRDefault="0010439E" w:rsidP="0010439E">
            <w:pPr>
              <w:rPr>
                <w:rFonts w:ascii="Lato" w:hAnsi="Lato" w:cs="Arial"/>
                <w:sz w:val="20"/>
                <w:szCs w:val="20"/>
                <w:lang w:val="en-US"/>
              </w:rPr>
            </w:pP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YES 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NO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t xml:space="preserve">    If possible   </w:t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4170">
              <w:rPr>
                <w:rFonts w:ascii="Lato" w:hAnsi="Lato" w:cs="Arial"/>
                <w:sz w:val="20"/>
                <w:szCs w:val="20"/>
                <w:lang w:val="en-US"/>
              </w:rPr>
              <w:instrText xml:space="preserve"> FORMCHECKBOX </w:instrText>
            </w:r>
            <w:r>
              <w:rPr>
                <w:rFonts w:ascii="Lato" w:hAnsi="Lato" w:cs="Arial"/>
                <w:sz w:val="20"/>
                <w:szCs w:val="20"/>
              </w:rPr>
            </w:r>
            <w:r>
              <w:rPr>
                <w:rFonts w:ascii="Lato" w:hAnsi="Lato" w:cs="Arial"/>
                <w:sz w:val="20"/>
                <w:szCs w:val="20"/>
              </w:rPr>
              <w:fldChar w:fldCharType="separate"/>
            </w:r>
            <w:r w:rsidRPr="00C94170">
              <w:rPr>
                <w:rFonts w:ascii="Lato" w:hAnsi="Lato" w:cs="Arial"/>
                <w:sz w:val="20"/>
                <w:szCs w:val="20"/>
              </w:rPr>
              <w:fldChar w:fldCharType="end"/>
            </w:r>
          </w:p>
        </w:tc>
      </w:tr>
    </w:tbl>
    <w:p w14:paraId="300684D6" w14:textId="77777777" w:rsidR="008B6DCB" w:rsidRPr="00C94170" w:rsidRDefault="008B6DCB" w:rsidP="008B6DCB">
      <w:pPr>
        <w:rPr>
          <w:rFonts w:ascii="Lato" w:hAnsi="Lato"/>
          <w:sz w:val="20"/>
          <w:szCs w:val="20"/>
          <w:lang w:val="en-US"/>
        </w:rPr>
      </w:pPr>
    </w:p>
    <w:p w14:paraId="3F20718B" w14:textId="77777777" w:rsidR="00AA7FB0" w:rsidRDefault="00AA7FB0" w:rsidP="008B6DCB">
      <w:pPr>
        <w:rPr>
          <w:rFonts w:ascii="Lato" w:hAnsi="Lato"/>
          <w:b/>
          <w:lang w:val="en-US"/>
        </w:rPr>
      </w:pPr>
    </w:p>
    <w:p w14:paraId="295D5C38" w14:textId="041545B9" w:rsidR="008B6DCB" w:rsidRPr="00AA7FB0" w:rsidRDefault="008B6DCB" w:rsidP="008B6DCB">
      <w:pPr>
        <w:rPr>
          <w:rFonts w:ascii="Lato" w:hAnsi="Lato"/>
          <w:b/>
          <w:bCs/>
          <w:sz w:val="20"/>
          <w:szCs w:val="20"/>
          <w:lang w:val="en-US"/>
        </w:rPr>
      </w:pPr>
      <w:r w:rsidRPr="00AA7FB0">
        <w:rPr>
          <w:rFonts w:ascii="Lato" w:hAnsi="Lato"/>
          <w:b/>
          <w:bCs/>
          <w:sz w:val="20"/>
          <w:szCs w:val="20"/>
          <w:lang w:val="en-US"/>
        </w:rPr>
        <w:t>Optional attachments to this form:</w:t>
      </w:r>
    </w:p>
    <w:p w14:paraId="7DA79A98" w14:textId="77777777" w:rsidR="008B6DCB" w:rsidRPr="00AA7FB0" w:rsidRDefault="008B6DCB" w:rsidP="00AA7FB0">
      <w:pPr>
        <w:pStyle w:val="ListParagraph"/>
        <w:numPr>
          <w:ilvl w:val="0"/>
          <w:numId w:val="6"/>
        </w:numPr>
        <w:rPr>
          <w:rFonts w:ascii="Lato" w:hAnsi="Lato"/>
          <w:sz w:val="20"/>
          <w:szCs w:val="20"/>
          <w:lang w:val="en-US"/>
        </w:rPr>
      </w:pPr>
      <w:r w:rsidRPr="00AA7FB0">
        <w:rPr>
          <w:rFonts w:ascii="Lato" w:hAnsi="Lato"/>
          <w:sz w:val="20"/>
          <w:szCs w:val="20"/>
          <w:lang w:val="en-US"/>
        </w:rPr>
        <w:t>Brief presentation of the town and venue</w:t>
      </w:r>
    </w:p>
    <w:p w14:paraId="21E2B9A6" w14:textId="77777777" w:rsidR="008B6DCB" w:rsidRPr="00AA7FB0" w:rsidRDefault="008B6DCB" w:rsidP="00AA7FB0">
      <w:pPr>
        <w:pStyle w:val="ListParagraph"/>
        <w:numPr>
          <w:ilvl w:val="0"/>
          <w:numId w:val="6"/>
        </w:numPr>
        <w:rPr>
          <w:rFonts w:ascii="Lato" w:hAnsi="Lato"/>
          <w:sz w:val="20"/>
          <w:szCs w:val="20"/>
          <w:lang w:val="en-US"/>
        </w:rPr>
      </w:pPr>
      <w:r w:rsidRPr="00AA7FB0">
        <w:rPr>
          <w:rFonts w:ascii="Lato" w:hAnsi="Lato"/>
          <w:sz w:val="20"/>
          <w:szCs w:val="20"/>
          <w:lang w:val="en-US"/>
        </w:rPr>
        <w:t>Letters of support</w:t>
      </w:r>
    </w:p>
    <w:p w14:paraId="11F8D5AC" w14:textId="77777777" w:rsidR="008B6DCB" w:rsidRPr="006B5E39" w:rsidRDefault="008B6DCB" w:rsidP="008B6DCB">
      <w:pPr>
        <w:rPr>
          <w:rFonts w:ascii="Lato" w:hAnsi="Lato"/>
          <w:lang w:val="en-US"/>
        </w:rPr>
      </w:pPr>
    </w:p>
    <w:p w14:paraId="1229DC16" w14:textId="2DC60248" w:rsidR="008B6DCB" w:rsidRPr="00AA7FB0" w:rsidRDefault="008B6DCB" w:rsidP="008B6DCB">
      <w:pPr>
        <w:rPr>
          <w:rFonts w:ascii="Lato" w:hAnsi="Lato"/>
          <w:sz w:val="20"/>
          <w:szCs w:val="20"/>
          <w:lang w:val="en-US"/>
        </w:rPr>
      </w:pPr>
      <w:r w:rsidRPr="00AA7FB0">
        <w:rPr>
          <w:rFonts w:ascii="Lato" w:hAnsi="Lato"/>
          <w:sz w:val="20"/>
          <w:szCs w:val="20"/>
          <w:lang w:val="en-US"/>
        </w:rPr>
        <w:t>Th</w:t>
      </w:r>
      <w:r w:rsidR="00AA7FB0">
        <w:rPr>
          <w:rFonts w:ascii="Lato" w:hAnsi="Lato"/>
          <w:sz w:val="20"/>
          <w:szCs w:val="20"/>
          <w:lang w:val="en-US"/>
        </w:rPr>
        <w:t>is</w:t>
      </w:r>
      <w:r w:rsidRPr="00AA7FB0">
        <w:rPr>
          <w:rFonts w:ascii="Lato" w:hAnsi="Lato"/>
          <w:sz w:val="20"/>
          <w:szCs w:val="20"/>
          <w:lang w:val="en-US"/>
        </w:rPr>
        <w:t xml:space="preserve"> form </w:t>
      </w:r>
      <w:r w:rsidR="00AA7FB0">
        <w:rPr>
          <w:rFonts w:ascii="Lato" w:hAnsi="Lato"/>
          <w:sz w:val="20"/>
          <w:szCs w:val="20"/>
          <w:lang w:val="en-US"/>
        </w:rPr>
        <w:t>and</w:t>
      </w:r>
      <w:r w:rsidRPr="00AA7FB0">
        <w:rPr>
          <w:rFonts w:ascii="Lato" w:hAnsi="Lato"/>
          <w:sz w:val="20"/>
          <w:szCs w:val="20"/>
          <w:lang w:val="en-US"/>
        </w:rPr>
        <w:t xml:space="preserve"> attachments </w:t>
      </w:r>
      <w:r w:rsidR="00AA7FB0">
        <w:rPr>
          <w:rFonts w:ascii="Lato" w:hAnsi="Lato"/>
          <w:sz w:val="20"/>
          <w:szCs w:val="20"/>
          <w:lang w:val="en-US"/>
        </w:rPr>
        <w:t>should</w:t>
      </w:r>
      <w:r w:rsidRPr="00AA7FB0">
        <w:rPr>
          <w:rFonts w:ascii="Lato" w:hAnsi="Lato"/>
          <w:sz w:val="20"/>
          <w:szCs w:val="20"/>
          <w:lang w:val="en-US"/>
        </w:rPr>
        <w:t xml:space="preserve"> be sent electronically </w:t>
      </w:r>
      <w:r w:rsidRPr="00AA7FB0">
        <w:rPr>
          <w:rFonts w:ascii="Lato" w:hAnsi="Lato"/>
          <w:b/>
          <w:i/>
          <w:sz w:val="20"/>
          <w:szCs w:val="20"/>
          <w:lang w:val="en-US"/>
        </w:rPr>
        <w:t xml:space="preserve">before </w:t>
      </w:r>
      <w:r w:rsidR="006B5E39" w:rsidRPr="00AA7FB0">
        <w:rPr>
          <w:rFonts w:ascii="Lato" w:hAnsi="Lato"/>
          <w:b/>
          <w:i/>
          <w:sz w:val="20"/>
          <w:szCs w:val="20"/>
          <w:lang w:val="en-US"/>
        </w:rPr>
        <w:t>May</w:t>
      </w:r>
      <w:r w:rsidRPr="00AA7FB0">
        <w:rPr>
          <w:rFonts w:ascii="Lato" w:hAnsi="Lato"/>
          <w:b/>
          <w:i/>
          <w:sz w:val="20"/>
          <w:szCs w:val="20"/>
          <w:lang w:val="en-US"/>
        </w:rPr>
        <w:t xml:space="preserve"> </w:t>
      </w:r>
      <w:r w:rsidR="006B5E39" w:rsidRPr="00AA7FB0">
        <w:rPr>
          <w:rFonts w:ascii="Lato" w:hAnsi="Lato"/>
          <w:b/>
          <w:i/>
          <w:sz w:val="20"/>
          <w:szCs w:val="20"/>
          <w:lang w:val="en-US"/>
        </w:rPr>
        <w:t>24</w:t>
      </w:r>
      <w:r w:rsidRPr="00AA7FB0">
        <w:rPr>
          <w:rFonts w:ascii="Lato" w:hAnsi="Lato"/>
          <w:b/>
          <w:i/>
          <w:sz w:val="20"/>
          <w:szCs w:val="20"/>
          <w:lang w:val="en-US"/>
        </w:rPr>
        <w:t xml:space="preserve">, </w:t>
      </w:r>
      <w:proofErr w:type="gramStart"/>
      <w:r w:rsidRPr="00AA7FB0">
        <w:rPr>
          <w:rFonts w:ascii="Lato" w:hAnsi="Lato"/>
          <w:b/>
          <w:i/>
          <w:sz w:val="20"/>
          <w:szCs w:val="20"/>
          <w:lang w:val="en-US"/>
        </w:rPr>
        <w:t>20</w:t>
      </w:r>
      <w:r w:rsidR="006B5E39" w:rsidRPr="00AA7FB0">
        <w:rPr>
          <w:rFonts w:ascii="Lato" w:hAnsi="Lato"/>
          <w:b/>
          <w:i/>
          <w:sz w:val="20"/>
          <w:szCs w:val="20"/>
          <w:lang w:val="en-US"/>
        </w:rPr>
        <w:t>24</w:t>
      </w:r>
      <w:proofErr w:type="gramEnd"/>
      <w:r w:rsidRPr="00AA7FB0">
        <w:rPr>
          <w:rFonts w:ascii="Lato" w:hAnsi="Lato"/>
          <w:b/>
          <w:i/>
          <w:sz w:val="20"/>
          <w:szCs w:val="20"/>
          <w:lang w:val="en-US"/>
        </w:rPr>
        <w:t xml:space="preserve"> </w:t>
      </w:r>
      <w:r w:rsidRPr="00AA7FB0">
        <w:rPr>
          <w:rFonts w:ascii="Lato" w:hAnsi="Lato"/>
          <w:sz w:val="20"/>
          <w:szCs w:val="20"/>
          <w:lang w:val="en-US"/>
        </w:rPr>
        <w:t xml:space="preserve">to: </w:t>
      </w:r>
    </w:p>
    <w:p w14:paraId="6AECFF19" w14:textId="6EBEFF16" w:rsidR="008B6DCB" w:rsidRPr="00AA7FB0" w:rsidRDefault="008B6DCB" w:rsidP="008B6DCB">
      <w:pPr>
        <w:pStyle w:val="ListParagraph"/>
        <w:numPr>
          <w:ilvl w:val="0"/>
          <w:numId w:val="3"/>
        </w:numPr>
        <w:spacing w:after="200" w:line="276" w:lineRule="auto"/>
        <w:rPr>
          <w:rFonts w:ascii="Lato" w:hAnsi="Lato"/>
          <w:sz w:val="20"/>
          <w:szCs w:val="20"/>
          <w:lang w:val="en-US"/>
        </w:rPr>
      </w:pPr>
      <w:r w:rsidRPr="00AA7FB0">
        <w:rPr>
          <w:rFonts w:ascii="Lato" w:hAnsi="Lato"/>
          <w:sz w:val="20"/>
          <w:szCs w:val="20"/>
          <w:lang w:val="en-US"/>
        </w:rPr>
        <w:t>the Secretary General of the IEA, Ma</w:t>
      </w:r>
      <w:r w:rsidR="006B5E39" w:rsidRPr="00AA7FB0">
        <w:rPr>
          <w:rFonts w:ascii="Lato" w:hAnsi="Lato"/>
          <w:sz w:val="20"/>
          <w:szCs w:val="20"/>
          <w:lang w:val="en-US"/>
        </w:rPr>
        <w:t xml:space="preserve">ggie Graf, </w:t>
      </w:r>
      <w:hyperlink r:id="rId8" w:history="1">
        <w:r w:rsidRPr="00AA7FB0">
          <w:rPr>
            <w:rStyle w:val="Hyperlink"/>
            <w:rFonts w:ascii="Lato" w:hAnsi="Lato"/>
            <w:sz w:val="20"/>
            <w:szCs w:val="20"/>
            <w:lang w:val="en-US"/>
          </w:rPr>
          <w:t>vpsg@iea.cc</w:t>
        </w:r>
      </w:hyperlink>
    </w:p>
    <w:p w14:paraId="21034A62" w14:textId="1E039263" w:rsidR="008B6DCB" w:rsidRPr="00AA7FB0" w:rsidRDefault="008B6DCB" w:rsidP="008B6DCB">
      <w:pPr>
        <w:pStyle w:val="ListParagraph"/>
        <w:numPr>
          <w:ilvl w:val="0"/>
          <w:numId w:val="3"/>
        </w:numPr>
        <w:spacing w:after="200" w:line="276" w:lineRule="auto"/>
        <w:rPr>
          <w:rFonts w:ascii="Lato" w:hAnsi="Lato"/>
          <w:sz w:val="20"/>
          <w:szCs w:val="20"/>
          <w:lang w:val="en-US"/>
        </w:rPr>
      </w:pPr>
      <w:r w:rsidRPr="00AA7FB0">
        <w:rPr>
          <w:rFonts w:ascii="Lato" w:hAnsi="Lato"/>
          <w:sz w:val="20"/>
          <w:szCs w:val="20"/>
          <w:lang w:val="en-US"/>
        </w:rPr>
        <w:t xml:space="preserve">and a copy to the President of the IEA, </w:t>
      </w:r>
      <w:r w:rsidR="006B5E39" w:rsidRPr="00AA7FB0">
        <w:rPr>
          <w:rFonts w:ascii="Lato" w:hAnsi="Lato"/>
          <w:sz w:val="20"/>
          <w:szCs w:val="20"/>
          <w:lang w:val="en-US"/>
        </w:rPr>
        <w:t>José Orlando Gomes</w:t>
      </w:r>
      <w:r w:rsidRPr="00AA7FB0">
        <w:rPr>
          <w:rFonts w:ascii="Lato" w:hAnsi="Lato"/>
          <w:sz w:val="20"/>
          <w:szCs w:val="20"/>
          <w:lang w:val="en-US"/>
        </w:rPr>
        <w:t xml:space="preserve">, </w:t>
      </w:r>
      <w:hyperlink r:id="rId9" w:history="1">
        <w:r w:rsidRPr="00AA7FB0">
          <w:rPr>
            <w:rStyle w:val="Hyperlink"/>
            <w:rFonts w:ascii="Lato" w:hAnsi="Lato"/>
            <w:sz w:val="20"/>
            <w:szCs w:val="20"/>
            <w:lang w:val="en-US"/>
          </w:rPr>
          <w:t>President@iea.cc</w:t>
        </w:r>
      </w:hyperlink>
    </w:p>
    <w:p w14:paraId="12FA035E" w14:textId="77777777" w:rsidR="000942CB" w:rsidRPr="006B5E39" w:rsidRDefault="000942CB" w:rsidP="008B6DCB">
      <w:pPr>
        <w:spacing w:after="120"/>
        <w:rPr>
          <w:rFonts w:ascii="Lato" w:hAnsi="Lato"/>
        </w:rPr>
      </w:pPr>
    </w:p>
    <w:sectPr w:rsidR="000942CB" w:rsidRPr="006B5E39" w:rsidSect="00477BF3">
      <w:footerReference w:type="default" r:id="rId10"/>
      <w:headerReference w:type="first" r:id="rId11"/>
      <w:footerReference w:type="first" r:id="rId12"/>
      <w:pgSz w:w="11906" w:h="16838"/>
      <w:pgMar w:top="1440" w:right="1440" w:bottom="12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342FB" w14:textId="77777777" w:rsidR="00477BF3" w:rsidRDefault="00477BF3" w:rsidP="006F091D">
      <w:r>
        <w:separator/>
      </w:r>
    </w:p>
  </w:endnote>
  <w:endnote w:type="continuationSeparator" w:id="0">
    <w:p w14:paraId="1C10AD00" w14:textId="77777777" w:rsidR="00477BF3" w:rsidRDefault="00477BF3" w:rsidP="006F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altName w:val="Lato"/>
    <w:panose1 w:val="020F0502020204030203"/>
    <w:charset w:val="4D"/>
    <w:family w:val="swiss"/>
    <w:pitch w:val="variable"/>
    <w:sig w:usb0="800000AF" w:usb1="4000604A" w:usb2="00000000" w:usb3="00000000" w:csb0="000000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Lato Black">
    <w:altName w:val="Lato Black"/>
    <w:panose1 w:val="020F0A02020204030203"/>
    <w:charset w:val="4D"/>
    <w:family w:val="swiss"/>
    <w:pitch w:val="variable"/>
    <w:sig w:usb0="800000AF" w:usb1="40006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63FC8" w14:textId="15963E10" w:rsidR="006F091D" w:rsidRPr="00BC19FA" w:rsidRDefault="00C94170" w:rsidP="006F091D">
    <w:pPr>
      <w:pStyle w:val="Footer"/>
      <w:rPr>
        <w:sz w:val="16"/>
        <w:szCs w:val="16"/>
        <w:lang w:val="en-GB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Proposal Form for IEA2030.docx</w:t>
    </w:r>
    <w:r>
      <w:rPr>
        <w:sz w:val="16"/>
        <w:szCs w:val="16"/>
      </w:rPr>
      <w:fldChar w:fldCharType="end"/>
    </w:r>
    <w:r w:rsidR="006F091D">
      <w:rPr>
        <w:sz w:val="16"/>
        <w:szCs w:val="16"/>
      </w:rPr>
      <w:t>/</w:t>
    </w:r>
    <w:r w:rsidR="006F091D" w:rsidRPr="000E6705">
      <w:rPr>
        <w:rFonts w:ascii="Times New Roman" w:hAnsi="Times New Roman"/>
        <w:sz w:val="16"/>
        <w:szCs w:val="16"/>
        <w:lang w:val="en-GB"/>
      </w:rPr>
      <w:t xml:space="preserve">Created on </w:t>
    </w:r>
    <w:r w:rsidR="006F091D">
      <w:rPr>
        <w:rFonts w:ascii="Times New Roman" w:hAnsi="Times New Roman"/>
        <w:sz w:val="16"/>
        <w:szCs w:val="16"/>
        <w:lang w:val="en-GB"/>
      </w:rPr>
      <w:t xml:space="preserve"> </w:t>
    </w:r>
    <w:r w:rsidR="006F091D">
      <w:rPr>
        <w:rFonts w:ascii="Times New Roman" w:hAnsi="Times New Roman"/>
        <w:sz w:val="16"/>
        <w:szCs w:val="16"/>
        <w:lang w:val="en-GB"/>
      </w:rPr>
      <w:fldChar w:fldCharType="begin"/>
    </w:r>
    <w:r w:rsidR="006F091D">
      <w:rPr>
        <w:rFonts w:ascii="Times New Roman" w:hAnsi="Times New Roman"/>
        <w:sz w:val="16"/>
        <w:szCs w:val="16"/>
        <w:lang w:val="en-GB"/>
      </w:rPr>
      <w:instrText xml:space="preserve"> CREATEDATE  \* MERGEFORMAT </w:instrText>
    </w:r>
    <w:r w:rsidR="006F091D">
      <w:rPr>
        <w:rFonts w:ascii="Times New Roman" w:hAnsi="Times New Roman"/>
        <w:sz w:val="16"/>
        <w:szCs w:val="16"/>
        <w:lang w:val="en-GB"/>
      </w:rPr>
      <w:fldChar w:fldCharType="separate"/>
    </w:r>
    <w:r w:rsidR="008B6DCB">
      <w:rPr>
        <w:rFonts w:ascii="Times New Roman" w:hAnsi="Times New Roman"/>
        <w:noProof/>
        <w:sz w:val="16"/>
        <w:szCs w:val="16"/>
        <w:lang w:val="en-GB"/>
      </w:rPr>
      <w:t>09/04/2024 15:11:00</w:t>
    </w:r>
    <w:r w:rsidR="006F091D">
      <w:rPr>
        <w:rFonts w:ascii="Times New Roman" w:hAnsi="Times New Roman"/>
        <w:sz w:val="16"/>
        <w:szCs w:val="16"/>
        <w:lang w:val="en-GB"/>
      </w:rPr>
      <w:fldChar w:fldCharType="end"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>
      <w:rPr>
        <w:rFonts w:ascii="Times New Roman" w:hAnsi="Times New Roman"/>
        <w:sz w:val="16"/>
        <w:szCs w:val="16"/>
        <w:lang w:val="en-GB"/>
      </w:rPr>
      <w:tab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Page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PAGE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2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  <w:r w:rsidR="006F091D" w:rsidRPr="00D26CD3">
      <w:rPr>
        <w:rFonts w:ascii="Times New Roman" w:hAnsi="Times New Roman"/>
        <w:sz w:val="16"/>
        <w:szCs w:val="16"/>
        <w:lang w:val="en-GB"/>
      </w:rPr>
      <w:t xml:space="preserve"> of 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="006F091D" w:rsidRPr="00D26CD3">
      <w:rPr>
        <w:rFonts w:ascii="Times New Roman" w:hAnsi="Times New Roman"/>
        <w:sz w:val="16"/>
        <w:szCs w:val="16"/>
        <w:lang w:val="en-GB"/>
      </w:rPr>
      <w:instrText xml:space="preserve"> NUMPAGES </w:instrTex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separate"/>
    </w:r>
    <w:r w:rsidR="006F091D">
      <w:rPr>
        <w:rFonts w:ascii="Times New Roman" w:hAnsi="Times New Roman"/>
        <w:sz w:val="16"/>
        <w:szCs w:val="16"/>
        <w:lang w:val="en-GB"/>
      </w:rPr>
      <w:t>6</w:t>
    </w:r>
    <w:r w:rsidR="006F091D" w:rsidRPr="00D26CD3">
      <w:rPr>
        <w:rFonts w:ascii="Times New Roman" w:hAnsi="Times New Roman"/>
        <w:sz w:val="16"/>
        <w:szCs w:val="16"/>
        <w:lang w:val="en-GB"/>
      </w:rPr>
      <w:fldChar w:fldCharType="end"/>
    </w:r>
  </w:p>
  <w:p w14:paraId="46A9B33F" w14:textId="77777777" w:rsidR="006F091D" w:rsidRPr="006F091D" w:rsidRDefault="006F091D">
    <w:pPr>
      <w:pStyle w:val="Footer"/>
      <w:rPr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4F68B" w14:textId="274D7962" w:rsidR="00C94170" w:rsidRPr="00C94170" w:rsidRDefault="00C94170">
    <w:pPr>
      <w:pStyle w:val="Footer"/>
      <w:rPr>
        <w:sz w:val="16"/>
        <w:szCs w:val="16"/>
        <w:lang w:val="en-GB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Proposal Form for IEA2030.docx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 w:rsidRPr="000E6705">
      <w:rPr>
        <w:rFonts w:ascii="Times New Roman" w:hAnsi="Times New Roman"/>
        <w:sz w:val="16"/>
        <w:szCs w:val="16"/>
        <w:lang w:val="en-GB"/>
      </w:rPr>
      <w:t xml:space="preserve">Created on </w:t>
    </w:r>
    <w:r>
      <w:rPr>
        <w:rFonts w:ascii="Times New Roman" w:hAnsi="Times New Roman"/>
        <w:sz w:val="16"/>
        <w:szCs w:val="16"/>
        <w:lang w:val="en-GB"/>
      </w:rPr>
      <w:t xml:space="preserve"> </w:t>
    </w:r>
    <w:r>
      <w:rPr>
        <w:rFonts w:ascii="Times New Roman" w:hAnsi="Times New Roman"/>
        <w:sz w:val="16"/>
        <w:szCs w:val="16"/>
        <w:lang w:val="en-GB"/>
      </w:rPr>
      <w:fldChar w:fldCharType="begin"/>
    </w:r>
    <w:r>
      <w:rPr>
        <w:rFonts w:ascii="Times New Roman" w:hAnsi="Times New Roman"/>
        <w:sz w:val="16"/>
        <w:szCs w:val="16"/>
        <w:lang w:val="en-GB"/>
      </w:rPr>
      <w:instrText xml:space="preserve"> CREATEDATE  \* MERGEFORMAT </w:instrText>
    </w:r>
    <w:r>
      <w:rPr>
        <w:rFonts w:ascii="Times New Roman" w:hAnsi="Times New Roman"/>
        <w:sz w:val="16"/>
        <w:szCs w:val="16"/>
        <w:lang w:val="en-GB"/>
      </w:rPr>
      <w:fldChar w:fldCharType="separate"/>
    </w:r>
    <w:r>
      <w:rPr>
        <w:rFonts w:ascii="Times New Roman" w:hAnsi="Times New Roman"/>
        <w:noProof/>
        <w:sz w:val="16"/>
        <w:szCs w:val="16"/>
        <w:lang w:val="en-GB"/>
      </w:rPr>
      <w:t>09/04/2024 15:11:00</w:t>
    </w:r>
    <w:r>
      <w:rPr>
        <w:rFonts w:ascii="Times New Roman" w:hAnsi="Times New Roman"/>
        <w:sz w:val="16"/>
        <w:szCs w:val="16"/>
        <w:lang w:val="en-GB"/>
      </w:rPr>
      <w:fldChar w:fldCharType="end"/>
    </w:r>
    <w:r>
      <w:rPr>
        <w:rFonts w:ascii="Times New Roman" w:hAnsi="Times New Roman"/>
        <w:sz w:val="16"/>
        <w:szCs w:val="16"/>
        <w:lang w:val="en-GB"/>
      </w:rPr>
      <w:tab/>
    </w:r>
    <w:r>
      <w:rPr>
        <w:rFonts w:ascii="Times New Roman" w:hAnsi="Times New Roman"/>
        <w:sz w:val="16"/>
        <w:szCs w:val="16"/>
        <w:lang w:val="en-GB"/>
      </w:rPr>
      <w:tab/>
    </w:r>
    <w:r w:rsidRPr="00D26CD3">
      <w:rPr>
        <w:rFonts w:ascii="Times New Roman" w:hAnsi="Times New Roman"/>
        <w:sz w:val="16"/>
        <w:szCs w:val="16"/>
        <w:lang w:val="en-GB"/>
      </w:rPr>
      <w:t xml:space="preserve">Page </w:t>
    </w:r>
    <w:r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Pr="00D26CD3">
      <w:rPr>
        <w:rFonts w:ascii="Times New Roman" w:hAnsi="Times New Roman"/>
        <w:sz w:val="16"/>
        <w:szCs w:val="16"/>
        <w:lang w:val="en-GB"/>
      </w:rPr>
      <w:instrText xml:space="preserve"> PAGE </w:instrText>
    </w:r>
    <w:r w:rsidRPr="00D26CD3">
      <w:rPr>
        <w:rFonts w:ascii="Times New Roman" w:hAnsi="Times New Roman"/>
        <w:sz w:val="16"/>
        <w:szCs w:val="16"/>
        <w:lang w:val="en-GB"/>
      </w:rPr>
      <w:fldChar w:fldCharType="separate"/>
    </w:r>
    <w:r>
      <w:rPr>
        <w:rFonts w:ascii="Times New Roman" w:hAnsi="Times New Roman"/>
        <w:sz w:val="16"/>
        <w:szCs w:val="16"/>
        <w:lang w:val="en-GB"/>
      </w:rPr>
      <w:t>2</w:t>
    </w:r>
    <w:r w:rsidRPr="00D26CD3">
      <w:rPr>
        <w:rFonts w:ascii="Times New Roman" w:hAnsi="Times New Roman"/>
        <w:sz w:val="16"/>
        <w:szCs w:val="16"/>
        <w:lang w:val="en-GB"/>
      </w:rPr>
      <w:fldChar w:fldCharType="end"/>
    </w:r>
    <w:r w:rsidRPr="00D26CD3">
      <w:rPr>
        <w:rFonts w:ascii="Times New Roman" w:hAnsi="Times New Roman"/>
        <w:sz w:val="16"/>
        <w:szCs w:val="16"/>
        <w:lang w:val="en-GB"/>
      </w:rPr>
      <w:t xml:space="preserve"> of </w:t>
    </w:r>
    <w:r w:rsidRPr="00D26CD3">
      <w:rPr>
        <w:rFonts w:ascii="Times New Roman" w:hAnsi="Times New Roman"/>
        <w:sz w:val="16"/>
        <w:szCs w:val="16"/>
        <w:lang w:val="en-GB"/>
      </w:rPr>
      <w:fldChar w:fldCharType="begin"/>
    </w:r>
    <w:r w:rsidRPr="00D26CD3">
      <w:rPr>
        <w:rFonts w:ascii="Times New Roman" w:hAnsi="Times New Roman"/>
        <w:sz w:val="16"/>
        <w:szCs w:val="16"/>
        <w:lang w:val="en-GB"/>
      </w:rPr>
      <w:instrText xml:space="preserve"> NUMPAGES </w:instrText>
    </w:r>
    <w:r w:rsidRPr="00D26CD3">
      <w:rPr>
        <w:rFonts w:ascii="Times New Roman" w:hAnsi="Times New Roman"/>
        <w:sz w:val="16"/>
        <w:szCs w:val="16"/>
        <w:lang w:val="en-GB"/>
      </w:rPr>
      <w:fldChar w:fldCharType="separate"/>
    </w:r>
    <w:r>
      <w:rPr>
        <w:rFonts w:ascii="Times New Roman" w:hAnsi="Times New Roman"/>
        <w:sz w:val="16"/>
        <w:szCs w:val="16"/>
        <w:lang w:val="en-GB"/>
      </w:rPr>
      <w:t>5</w:t>
    </w:r>
    <w:r w:rsidRPr="00D26CD3">
      <w:rPr>
        <w:rFonts w:ascii="Times New Roman" w:hAnsi="Times New Roman"/>
        <w:sz w:val="16"/>
        <w:szCs w:val="16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F333E" w14:textId="77777777" w:rsidR="00477BF3" w:rsidRDefault="00477BF3" w:rsidP="006F091D">
      <w:r>
        <w:separator/>
      </w:r>
    </w:p>
  </w:footnote>
  <w:footnote w:type="continuationSeparator" w:id="0">
    <w:p w14:paraId="7BBFDC51" w14:textId="77777777" w:rsidR="00477BF3" w:rsidRDefault="00477BF3" w:rsidP="006F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2BE2" w14:textId="264AA6A2" w:rsidR="008345E4" w:rsidRDefault="00C94170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8E76481" wp14:editId="7BBA860D">
          <wp:simplePos x="0" y="0"/>
          <wp:positionH relativeFrom="column">
            <wp:posOffset>-1134319</wp:posOffset>
          </wp:positionH>
          <wp:positionV relativeFrom="paragraph">
            <wp:posOffset>-463398</wp:posOffset>
          </wp:positionV>
          <wp:extent cx="7774788" cy="1612490"/>
          <wp:effectExtent l="0" t="0" r="0" b="635"/>
          <wp:wrapTopAndBottom/>
          <wp:docPr id="54" name="Imagen 54" descr="A white background with black dot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n 54" descr="A white background with black dot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4788" cy="161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5377"/>
    <w:multiLevelType w:val="hybridMultilevel"/>
    <w:tmpl w:val="FC8E98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D5785"/>
    <w:multiLevelType w:val="hybridMultilevel"/>
    <w:tmpl w:val="C5B06746"/>
    <w:lvl w:ilvl="0" w:tplc="2DBCCA56">
      <w:start w:val="14"/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44AD"/>
    <w:multiLevelType w:val="hybridMultilevel"/>
    <w:tmpl w:val="4CFE28D8"/>
    <w:lvl w:ilvl="0" w:tplc="1B3079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83280"/>
    <w:multiLevelType w:val="multilevel"/>
    <w:tmpl w:val="57364C14"/>
    <w:styleLink w:val="CurrentList1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D942A6D"/>
    <w:multiLevelType w:val="hybridMultilevel"/>
    <w:tmpl w:val="6076ED9E"/>
    <w:lvl w:ilvl="0" w:tplc="6A64171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2B0AA6"/>
    <w:multiLevelType w:val="hybridMultilevel"/>
    <w:tmpl w:val="61BAB6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6225393">
    <w:abstractNumId w:val="2"/>
  </w:num>
  <w:num w:numId="2" w16cid:durableId="372583965">
    <w:abstractNumId w:val="5"/>
  </w:num>
  <w:num w:numId="3" w16cid:durableId="2055501866">
    <w:abstractNumId w:val="4"/>
  </w:num>
  <w:num w:numId="4" w16cid:durableId="1804615516">
    <w:abstractNumId w:val="0"/>
  </w:num>
  <w:num w:numId="5" w16cid:durableId="74204716">
    <w:abstractNumId w:val="3"/>
  </w:num>
  <w:num w:numId="6" w16cid:durableId="454059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DCB"/>
    <w:rsid w:val="000942CB"/>
    <w:rsid w:val="000B3728"/>
    <w:rsid w:val="000C0BAB"/>
    <w:rsid w:val="0010439E"/>
    <w:rsid w:val="001354ED"/>
    <w:rsid w:val="00140219"/>
    <w:rsid w:val="0025585A"/>
    <w:rsid w:val="002B59E3"/>
    <w:rsid w:val="003634DB"/>
    <w:rsid w:val="00477BF3"/>
    <w:rsid w:val="00482742"/>
    <w:rsid w:val="00550C5C"/>
    <w:rsid w:val="005835A1"/>
    <w:rsid w:val="00640DD5"/>
    <w:rsid w:val="00684515"/>
    <w:rsid w:val="006B5E39"/>
    <w:rsid w:val="006F091D"/>
    <w:rsid w:val="00773BC6"/>
    <w:rsid w:val="008345E4"/>
    <w:rsid w:val="008573A7"/>
    <w:rsid w:val="008635C0"/>
    <w:rsid w:val="008B6DCB"/>
    <w:rsid w:val="0090606B"/>
    <w:rsid w:val="009246A1"/>
    <w:rsid w:val="00941311"/>
    <w:rsid w:val="00941F89"/>
    <w:rsid w:val="00A2360B"/>
    <w:rsid w:val="00A251D5"/>
    <w:rsid w:val="00AA7FB0"/>
    <w:rsid w:val="00B25A9B"/>
    <w:rsid w:val="00B904C0"/>
    <w:rsid w:val="00BD753E"/>
    <w:rsid w:val="00C17A0B"/>
    <w:rsid w:val="00C63BB9"/>
    <w:rsid w:val="00C94170"/>
    <w:rsid w:val="00CB55F9"/>
    <w:rsid w:val="00D231A6"/>
    <w:rsid w:val="00DB7D78"/>
    <w:rsid w:val="00EE6F97"/>
    <w:rsid w:val="00FE3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B7CF6"/>
  <w15:chartTrackingRefBased/>
  <w15:docId w15:val="{0E4989AA-7FF1-4D41-BB7B-9EA7AB88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F091D"/>
    <w:rPr>
      <w:lang w:val="es-CO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9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09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09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09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09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09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09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09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09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9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09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09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09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09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09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09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09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09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F09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09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091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F09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F091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F09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F09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F09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09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09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F091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091D"/>
  </w:style>
  <w:style w:type="paragraph" w:styleId="Footer">
    <w:name w:val="footer"/>
    <w:basedOn w:val="Normal"/>
    <w:link w:val="FooterChar"/>
    <w:uiPriority w:val="99"/>
    <w:unhideWhenUsed/>
    <w:rsid w:val="006F09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091D"/>
  </w:style>
  <w:style w:type="paragraph" w:customStyle="1" w:styleId="Headline">
    <w:name w:val="Headline"/>
    <w:basedOn w:val="Normal"/>
    <w:qFormat/>
    <w:rsid w:val="006F091D"/>
    <w:rPr>
      <w:rFonts w:ascii="Lato Black" w:hAnsi="Lato Black"/>
      <w:b/>
      <w:bCs/>
      <w:color w:val="00A6A8"/>
      <w:sz w:val="46"/>
      <w:szCs w:val="46"/>
      <w:lang w:val="en-US"/>
    </w:rPr>
  </w:style>
  <w:style w:type="paragraph" w:customStyle="1" w:styleId="Subhead">
    <w:name w:val="Subhead"/>
    <w:basedOn w:val="Normal"/>
    <w:qFormat/>
    <w:rsid w:val="006F091D"/>
    <w:rPr>
      <w:rFonts w:ascii="Lato" w:hAnsi="Lato"/>
      <w:b/>
      <w:bCs/>
      <w:color w:val="E87A05"/>
      <w:sz w:val="32"/>
      <w:szCs w:val="32"/>
      <w:lang w:val="en-US"/>
    </w:rPr>
  </w:style>
  <w:style w:type="table" w:styleId="TableGrid">
    <w:name w:val="Table Grid"/>
    <w:basedOn w:val="TableNormal"/>
    <w:uiPriority w:val="59"/>
    <w:rsid w:val="008B6DCB"/>
    <w:rPr>
      <w:sz w:val="22"/>
      <w:szCs w:val="22"/>
      <w:lang w:val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B6DCB"/>
    <w:rPr>
      <w:color w:val="467886" w:themeColor="hyperlink"/>
      <w:u w:val="single"/>
    </w:rPr>
  </w:style>
  <w:style w:type="numbering" w:customStyle="1" w:styleId="CurrentList1">
    <w:name w:val="Current List1"/>
    <w:uiPriority w:val="99"/>
    <w:rsid w:val="00640DD5"/>
    <w:pPr>
      <w:numPr>
        <w:numId w:val="5"/>
      </w:numPr>
    </w:pPr>
  </w:style>
  <w:style w:type="paragraph" w:styleId="Revision">
    <w:name w:val="Revision"/>
    <w:hidden/>
    <w:uiPriority w:val="99"/>
    <w:semiHidden/>
    <w:rsid w:val="00DB7D78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tsn.tno.nl\Data\Users\koningsveldeap\Home\Documents\WORD\IEA\vpsg@iea.c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resident@iea.cc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margaretgraf/Desktop/IEA%20Document%202%20cop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206593-9007-2E47-BB1A-431944CA7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IEA Document 2 copy.dotx</Template>
  <TotalTime>302</TotalTime>
  <Pages>5</Pages>
  <Words>1194</Words>
  <Characters>6920</Characters>
  <Application>Microsoft Office Word</Application>
  <DocSecurity>0</DocSecurity>
  <Lines>187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Maggie Graf</cp:lastModifiedBy>
  <cp:revision>9</cp:revision>
  <dcterms:created xsi:type="dcterms:W3CDTF">2024-04-09T13:11:00Z</dcterms:created>
  <dcterms:modified xsi:type="dcterms:W3CDTF">2024-04-17T07:44:00Z</dcterms:modified>
</cp:coreProperties>
</file>