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4DE3FBCD" w:rsidR="00E227A5" w:rsidRDefault="00DA6C6E" w:rsidP="006B3073">
      <w:pPr>
        <w:pStyle w:val="Default"/>
        <w:jc w:val="center"/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Philippines</w:t>
      </w:r>
    </w:p>
    <w:p w14:paraId="2EF64B17" w14:textId="77777777" w:rsidR="00DA6C6E" w:rsidRPr="000D15BF" w:rsidRDefault="00DA6C6E" w:rsidP="00DA6C6E">
      <w:pPr>
        <w:pStyle w:val="Default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0FFE51CF" w14:textId="77777777" w:rsidR="000979C3" w:rsidRDefault="000979C3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President: Alma Maria Jennifer Gutierrez, PhD</w:t>
            </w:r>
          </w:p>
          <w:p w14:paraId="1086B276" w14:textId="785C8244" w:rsidR="00276F7A" w:rsidRPr="000D15BF" w:rsidRDefault="009501C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Email</w:t>
            </w:r>
            <w:r w:rsidR="000979C3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: </w:t>
            </w:r>
            <w:bookmarkStart w:id="0" w:name="OLE_LINK1"/>
            <w:bookmarkStart w:id="1" w:name="OLE_LINK2"/>
            <w:r w:rsidR="000979C3">
              <w:rPr>
                <w:rFonts w:ascii="Lato" w:hAnsi="Lato" w:cs="Arial-BoldMT"/>
                <w:color w:val="A6A6A6" w:themeColor="background1" w:themeShade="A6"/>
                <w:lang w:val="en-CA"/>
              </w:rPr>
              <w:t>alma.gutierrez@dlsu.edu.ph</w:t>
            </w:r>
          </w:p>
          <w:bookmarkEnd w:id="0"/>
          <w:bookmarkEnd w:id="1"/>
          <w:p w14:paraId="64D8027A" w14:textId="33B54607" w:rsidR="009501CE" w:rsidRPr="000D15BF" w:rsidRDefault="000979C3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Secretary: Ms. </w:t>
            </w:r>
            <w:proofErr w:type="gramStart"/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Janina </w:t>
            </w:r>
            <w:r w:rsidR="00F23614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Elyse</w:t>
            </w:r>
            <w:proofErr w:type="gramEnd"/>
            <w:r w:rsidR="00F23614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Reyes,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Email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: jereyes.ie@tip.edu.ph</w:t>
            </w:r>
          </w:p>
          <w:p w14:paraId="52461881" w14:textId="77777777" w:rsidR="000979C3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Treasurer</w:t>
            </w:r>
            <w:r w:rsidR="000979C3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– Rosemary Seva, PhD</w:t>
            </w:r>
          </w:p>
          <w:p w14:paraId="77AFE84F" w14:textId="77A6BA4D" w:rsidR="009501CE" w:rsidRPr="000D15BF" w:rsidRDefault="000979C3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Email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: rosemary.seva@dlsu.edu.ph</w:t>
            </w:r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5BD1E96B" w14:textId="77777777" w:rsidR="000979C3" w:rsidRDefault="000979C3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Alma Maria Jennifer Gutierrez </w:t>
            </w:r>
          </w:p>
          <w:p w14:paraId="77FE000E" w14:textId="77777777" w:rsidR="000979C3" w:rsidRPr="000D15BF" w:rsidRDefault="009501CE" w:rsidP="000979C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E</w:t>
            </w:r>
            <w:r w:rsidR="00FA63D1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mail</w:t>
            </w:r>
            <w:r w:rsidR="000979C3">
              <w:rPr>
                <w:rFonts w:ascii="Lato" w:hAnsi="Lato" w:cs="Arial-BoldMT"/>
                <w:color w:val="A6A6A6" w:themeColor="background1" w:themeShade="A6"/>
                <w:lang w:val="en-CA"/>
              </w:rPr>
              <w:t>: alma.gutierrez@dlsu.edu.ph</w:t>
            </w:r>
          </w:p>
          <w:p w14:paraId="2198C980" w14:textId="66550C79" w:rsidR="00276F7A" w:rsidRPr="000D15BF" w:rsidRDefault="00276F7A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5227A00B" w14:textId="12EBC9A1" w:rsidR="00276F7A" w:rsidRDefault="00000000" w:rsidP="006B3073">
            <w:pPr>
              <w:rPr>
                <w:rFonts w:ascii="Lato" w:hAnsi="Lato" w:cs="Arial-BoldMT"/>
                <w:lang w:val="en-CA"/>
              </w:rPr>
            </w:pPr>
            <w:hyperlink r:id="rId6" w:history="1">
              <w:r w:rsidR="0090151F" w:rsidRPr="003238C0">
                <w:rPr>
                  <w:rStyle w:val="Hyperlink"/>
                  <w:rFonts w:ascii="Lato" w:hAnsi="Lato" w:cs="Arial-BoldMT"/>
                  <w:lang w:val="en-CA"/>
                </w:rPr>
                <w:t>https://ergophilippineshfe.wixsite.com/my-site/about</w:t>
              </w:r>
            </w:hyperlink>
          </w:p>
          <w:p w14:paraId="6280F2B4" w14:textId="645B6726" w:rsidR="0090151F" w:rsidRPr="000D15BF" w:rsidRDefault="0090151F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5AA1224A" w:rsidR="00276F7A" w:rsidRPr="000D15BF" w:rsidRDefault="0090151F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100</w:t>
            </w: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7C6F99AE" w:rsidR="009501CE" w:rsidRPr="000D15BF" w:rsidRDefault="000979C3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59E21F38" w:rsidR="009501CE" w:rsidRPr="000D15BF" w:rsidRDefault="000979C3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  <w:r w:rsidR="00765FDA">
              <w:rPr>
                <w:rFonts w:ascii="Lato" w:hAnsi="Lato" w:cs="Arial-BoldMT"/>
                <w:lang w:val="en-CA"/>
              </w:rPr>
              <w:t xml:space="preserve"> specific law on ergonomics. We have</w:t>
            </w:r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the RA 11058,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employers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are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now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required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to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comply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with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occupational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safety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and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health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standards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including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informing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workers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on all types of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hazards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in the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workplace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and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having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the right to refuse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unsafe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work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, as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well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as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providing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facilities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and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personal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protective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equipment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for the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workers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,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among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 xml:space="preserve"> </w:t>
            </w:r>
            <w:proofErr w:type="spellStart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others</w:t>
            </w:r>
            <w:proofErr w:type="spellEnd"/>
            <w:r w:rsidR="00765FDA">
              <w:rPr>
                <w:rFonts w:ascii="Noto Sans" w:hAnsi="Noto Sans" w:cs="Noto Sans"/>
                <w:color w:val="3C4245"/>
                <w:shd w:val="clear" w:color="auto" w:fill="FFFFFF"/>
              </w:rPr>
              <w:t>.</w:t>
            </w: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5AE74985" w:rsidR="009501CE" w:rsidRPr="000D15BF" w:rsidRDefault="000979C3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2A0EF33A" w:rsidR="00276F7A" w:rsidRPr="000D15BF" w:rsidRDefault="00A44FF1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None.  We only have a yearly student activity to engage our students in promoting ergonomics and creativity through a product design contest sponsored by our society in partnership with our university professional organization (IMES). </w:t>
            </w: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2C827F6" w14:textId="1B4B638B" w:rsidR="00C85E91" w:rsidRPr="000D15BF" w:rsidRDefault="000979C3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Yes 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Does your society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1E86AFDF" w:rsidR="00AF455F" w:rsidRPr="000D15BF" w:rsidRDefault="00A44FF1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None </w:t>
            </w: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6979123B" w:rsidR="00C85E91" w:rsidRPr="000D15BF" w:rsidRDefault="00A44FF1" w:rsidP="00DD1C04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Yes </w:t>
            </w:r>
          </w:p>
        </w:tc>
      </w:tr>
      <w:tr w:rsidR="009501CE" w:rsidRPr="000D15B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7B796E61" w14:textId="77777777" w:rsidR="009501CE" w:rsidRDefault="00A44FF1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How can our members be certified to be HFE specialist? </w:t>
            </w:r>
          </w:p>
          <w:p w14:paraId="658C0EB3" w14:textId="5B0D8C52" w:rsidR="00A44FF1" w:rsidRPr="000D15BF" w:rsidRDefault="00A44FF1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Strategies that other federated societies did to increase their membership. </w:t>
            </w: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3ECA11B3" w14:textId="7D9DFB65" w:rsidR="00BC4D2C" w:rsidRDefault="00A44FF1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Training on Cognitive Ergonomics for Professors teaching in different universities in the Philippines. </w:t>
            </w:r>
          </w:p>
          <w:p w14:paraId="65C50002" w14:textId="04A63165" w:rsidR="00A44FF1" w:rsidRPr="000D15BF" w:rsidRDefault="00A44FF1" w:rsidP="00686B69">
            <w:pPr>
              <w:rPr>
                <w:rFonts w:ascii="Lato" w:hAnsi="Lato" w:cs="Arial-BoldMT"/>
                <w:lang w:val="en-CA"/>
              </w:rPr>
            </w:pPr>
            <w:proofErr w:type="spellStart"/>
            <w:r>
              <w:rPr>
                <w:rFonts w:ascii="Lato" w:hAnsi="Lato" w:cs="Arial-BoldMT"/>
                <w:lang w:val="en-CA"/>
              </w:rPr>
              <w:t>Ergoneering</w:t>
            </w:r>
            <w:proofErr w:type="spellEnd"/>
            <w:r>
              <w:rPr>
                <w:rFonts w:ascii="Lato" w:hAnsi="Lato" w:cs="Arial-BoldMT"/>
                <w:lang w:val="en-CA"/>
              </w:rPr>
              <w:t xml:space="preserve"> (product design contest) for students </w:t>
            </w: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595231" w14:textId="77777777" w:rsidR="00E665A5" w:rsidRDefault="00E665A5" w:rsidP="00E227A5">
      <w:pPr>
        <w:spacing w:after="0" w:line="240" w:lineRule="auto"/>
      </w:pPr>
      <w:r>
        <w:separator/>
      </w:r>
    </w:p>
  </w:endnote>
  <w:endnote w:type="continuationSeparator" w:id="0">
    <w:p w14:paraId="70F71092" w14:textId="77777777" w:rsidR="00E665A5" w:rsidRDefault="00E665A5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950BA" w14:textId="77777777" w:rsidR="00E665A5" w:rsidRDefault="00E665A5" w:rsidP="00E227A5">
      <w:pPr>
        <w:spacing w:after="0" w:line="240" w:lineRule="auto"/>
      </w:pPr>
      <w:r>
        <w:separator/>
      </w:r>
    </w:p>
  </w:footnote>
  <w:footnote w:type="continuationSeparator" w:id="0">
    <w:p w14:paraId="73FE91B9" w14:textId="77777777" w:rsidR="00E665A5" w:rsidRDefault="00E665A5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1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9C3"/>
    <w:rsid w:val="00097A86"/>
    <w:rsid w:val="000D15BF"/>
    <w:rsid w:val="000D4C9A"/>
    <w:rsid w:val="000E1A38"/>
    <w:rsid w:val="00101001"/>
    <w:rsid w:val="00126373"/>
    <w:rsid w:val="002333A7"/>
    <w:rsid w:val="00276F7A"/>
    <w:rsid w:val="00283AD0"/>
    <w:rsid w:val="002B0EB6"/>
    <w:rsid w:val="002F3821"/>
    <w:rsid w:val="00310C44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21543"/>
    <w:rsid w:val="00632014"/>
    <w:rsid w:val="006739EA"/>
    <w:rsid w:val="006743EA"/>
    <w:rsid w:val="006A0A5F"/>
    <w:rsid w:val="006B3073"/>
    <w:rsid w:val="006C0F3C"/>
    <w:rsid w:val="006C49EA"/>
    <w:rsid w:val="006C6BBF"/>
    <w:rsid w:val="007159F5"/>
    <w:rsid w:val="0073323C"/>
    <w:rsid w:val="00765FDA"/>
    <w:rsid w:val="00781399"/>
    <w:rsid w:val="007B2099"/>
    <w:rsid w:val="007F0EE5"/>
    <w:rsid w:val="008069A6"/>
    <w:rsid w:val="00842823"/>
    <w:rsid w:val="008615FA"/>
    <w:rsid w:val="008720FE"/>
    <w:rsid w:val="008723F9"/>
    <w:rsid w:val="00886155"/>
    <w:rsid w:val="008A1E4C"/>
    <w:rsid w:val="0090151F"/>
    <w:rsid w:val="00902647"/>
    <w:rsid w:val="009501CE"/>
    <w:rsid w:val="0095655F"/>
    <w:rsid w:val="00974AF4"/>
    <w:rsid w:val="00984BCF"/>
    <w:rsid w:val="009E4469"/>
    <w:rsid w:val="009F3F52"/>
    <w:rsid w:val="00A22A0D"/>
    <w:rsid w:val="00A44FF1"/>
    <w:rsid w:val="00A513F7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70ECA"/>
    <w:rsid w:val="00C85E91"/>
    <w:rsid w:val="00CB30AB"/>
    <w:rsid w:val="00CC4BD7"/>
    <w:rsid w:val="00CE73F2"/>
    <w:rsid w:val="00D76554"/>
    <w:rsid w:val="00DA6C6E"/>
    <w:rsid w:val="00DD013C"/>
    <w:rsid w:val="00DD1B40"/>
    <w:rsid w:val="00E04838"/>
    <w:rsid w:val="00E12901"/>
    <w:rsid w:val="00E227A5"/>
    <w:rsid w:val="00E60DFE"/>
    <w:rsid w:val="00E665A5"/>
    <w:rsid w:val="00E82C39"/>
    <w:rsid w:val="00EF317C"/>
    <w:rsid w:val="00F010BC"/>
    <w:rsid w:val="00F23614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015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5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rgophilippineshfe.wixsite.com/my-site/abou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ggiegraf/Library/Group%20Containers/UBF8T346G9.Office/User%20Content.localized/Templates.localized/Certificate%20of%20Appreciation_Templa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Certificate of Appreciation_Template.dotx</Template>
  <TotalTime>2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4</cp:revision>
  <cp:lastPrinted>2021-11-28T22:56:00Z</cp:lastPrinted>
  <dcterms:created xsi:type="dcterms:W3CDTF">2024-08-01T07:42:00Z</dcterms:created>
  <dcterms:modified xsi:type="dcterms:W3CDTF">2024-08-01T11:43:00Z</dcterms:modified>
</cp:coreProperties>
</file>